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FC43" w14:textId="77777777" w:rsidR="00620BA7" w:rsidRDefault="00620BA7" w:rsidP="00620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d.1507-8)</w:t>
      </w:r>
    </w:p>
    <w:p w14:paraId="1D496A0A" w14:textId="77777777" w:rsidR="00620BA7" w:rsidRDefault="00620BA7" w:rsidP="00620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Escrick</w:t>
      </w:r>
      <w:proofErr w:type="spellEnd"/>
      <w:r>
        <w:rPr>
          <w:rFonts w:cs="Times New Roman"/>
          <w:szCs w:val="24"/>
        </w:rPr>
        <w:t>. Husbandman.</w:t>
      </w:r>
    </w:p>
    <w:p w14:paraId="2475B0FD" w14:textId="77777777" w:rsidR="00620BA7" w:rsidRDefault="00620BA7" w:rsidP="00620BA7">
      <w:pPr>
        <w:pStyle w:val="NoSpacing"/>
        <w:rPr>
          <w:rFonts w:cs="Times New Roman"/>
          <w:szCs w:val="24"/>
        </w:rPr>
      </w:pPr>
    </w:p>
    <w:p w14:paraId="5213ABF5" w14:textId="77777777" w:rsidR="00620BA7" w:rsidRDefault="00620BA7" w:rsidP="00620BA7">
      <w:pPr>
        <w:pStyle w:val="NoSpacing"/>
        <w:rPr>
          <w:rFonts w:cs="Times New Roman"/>
          <w:szCs w:val="24"/>
        </w:rPr>
      </w:pPr>
    </w:p>
    <w:p w14:paraId="57B8ABDF" w14:textId="77777777" w:rsidR="00620BA7" w:rsidRDefault="00620BA7" w:rsidP="00620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Dec.1507</w:t>
      </w:r>
      <w:r>
        <w:rPr>
          <w:rFonts w:cs="Times New Roman"/>
          <w:szCs w:val="24"/>
        </w:rPr>
        <w:tab/>
        <w:t>He made his Will.   (W.Y.R. p.164)</w:t>
      </w:r>
    </w:p>
    <w:p w14:paraId="62A669FE" w14:textId="77777777" w:rsidR="00620BA7" w:rsidRDefault="00620BA7" w:rsidP="00620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Jan.</w:t>
      </w: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Probate of his Will.   (ibid.)</w:t>
      </w:r>
    </w:p>
    <w:p w14:paraId="253D2944" w14:textId="77777777" w:rsidR="00620BA7" w:rsidRDefault="00620BA7" w:rsidP="00620BA7">
      <w:pPr>
        <w:pStyle w:val="NoSpacing"/>
        <w:rPr>
          <w:rFonts w:cs="Times New Roman"/>
          <w:szCs w:val="24"/>
        </w:rPr>
      </w:pPr>
    </w:p>
    <w:p w14:paraId="3664D013" w14:textId="77777777" w:rsidR="00620BA7" w:rsidRDefault="00620BA7" w:rsidP="00620BA7">
      <w:pPr>
        <w:pStyle w:val="NoSpacing"/>
        <w:rPr>
          <w:rFonts w:cs="Times New Roman"/>
          <w:szCs w:val="24"/>
        </w:rPr>
      </w:pPr>
    </w:p>
    <w:p w14:paraId="548F2F7C" w14:textId="77777777" w:rsidR="00620BA7" w:rsidRDefault="00620BA7" w:rsidP="00620B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15BB00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17708" w14:textId="77777777" w:rsidR="00620BA7" w:rsidRDefault="00620BA7" w:rsidP="009139A6">
      <w:r>
        <w:separator/>
      </w:r>
    </w:p>
  </w:endnote>
  <w:endnote w:type="continuationSeparator" w:id="0">
    <w:p w14:paraId="08F554E5" w14:textId="77777777" w:rsidR="00620BA7" w:rsidRDefault="00620B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0F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74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F8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16A5A" w14:textId="77777777" w:rsidR="00620BA7" w:rsidRDefault="00620BA7" w:rsidP="009139A6">
      <w:r>
        <w:separator/>
      </w:r>
    </w:p>
  </w:footnote>
  <w:footnote w:type="continuationSeparator" w:id="0">
    <w:p w14:paraId="36C31BFE" w14:textId="77777777" w:rsidR="00620BA7" w:rsidRDefault="00620B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CB3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76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7A3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A7"/>
    <w:rsid w:val="000666E0"/>
    <w:rsid w:val="002510B7"/>
    <w:rsid w:val="005C130B"/>
    <w:rsid w:val="00620BA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FD879"/>
  <w15:chartTrackingRefBased/>
  <w15:docId w15:val="{11E039C6-BF6C-44B3-A45C-26C8934F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2023-12-15T20:52:00Z</dcterms:created>
  <dcterms:modified xsi:type="dcterms:W3CDTF">2023-12-15T20:52:00Z</dcterms:modified>
</cp:coreProperties>
</file>