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638" w:rsidRDefault="00507638" w:rsidP="00507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u w:val="single"/>
        </w:rPr>
        <w:t>John TALLOUR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507638" w:rsidRDefault="00507638" w:rsidP="00507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Dingley, Northamptonshire.</w:t>
      </w:r>
    </w:p>
    <w:p w:rsidR="00507638" w:rsidRDefault="00507638" w:rsidP="00507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638" w:rsidRDefault="00507638" w:rsidP="00507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638" w:rsidRDefault="00507638" w:rsidP="00507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Rothwell into</w:t>
      </w:r>
    </w:p>
    <w:p w:rsidR="00507638" w:rsidRDefault="00507638" w:rsidP="00507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Hugh Holt(q.v.).</w:t>
      </w:r>
    </w:p>
    <w:p w:rsidR="00507638" w:rsidRPr="00EC2023" w:rsidRDefault="00507638" w:rsidP="00507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C202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C202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EC2023"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 w:rsidRPr="00EC2023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EC2023">
        <w:rPr>
          <w:rFonts w:ascii="Times New Roman" w:hAnsi="Times New Roman" w:cs="Times New Roman"/>
          <w:sz w:val="24"/>
          <w:szCs w:val="24"/>
        </w:rPr>
        <w:t xml:space="preserve"> 21-</w:t>
      </w:r>
      <w:r>
        <w:rPr>
          <w:rFonts w:ascii="Times New Roman" w:hAnsi="Times New Roman" w:cs="Times New Roman"/>
          <w:sz w:val="24"/>
          <w:szCs w:val="24"/>
        </w:rPr>
        <w:t>613</w:t>
      </w:r>
      <w:r w:rsidRPr="00EC2023">
        <w:rPr>
          <w:rFonts w:ascii="Times New Roman" w:hAnsi="Times New Roman" w:cs="Times New Roman"/>
          <w:sz w:val="24"/>
          <w:szCs w:val="24"/>
        </w:rPr>
        <w:t>)</w:t>
      </w:r>
    </w:p>
    <w:p w:rsidR="00507638" w:rsidRPr="00EC2023" w:rsidRDefault="00507638" w:rsidP="00507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638" w:rsidRPr="00EC2023" w:rsidRDefault="00507638" w:rsidP="00507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7638" w:rsidRDefault="00507638" w:rsidP="00507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2023">
        <w:rPr>
          <w:rFonts w:ascii="Times New Roman" w:hAnsi="Times New Roman" w:cs="Times New Roman"/>
          <w:sz w:val="24"/>
          <w:szCs w:val="24"/>
        </w:rPr>
        <w:t>26 September 2016</w:t>
      </w:r>
    </w:p>
    <w:bookmarkEnd w:id="0"/>
    <w:p w:rsidR="006B2F86" w:rsidRPr="00E71FC3" w:rsidRDefault="0050763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638" w:rsidRDefault="00507638" w:rsidP="00E71FC3">
      <w:pPr>
        <w:spacing w:after="0" w:line="240" w:lineRule="auto"/>
      </w:pPr>
      <w:r>
        <w:separator/>
      </w:r>
    </w:p>
  </w:endnote>
  <w:endnote w:type="continuationSeparator" w:id="0">
    <w:p w:rsidR="00507638" w:rsidRDefault="005076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638" w:rsidRDefault="00507638" w:rsidP="00E71FC3">
      <w:pPr>
        <w:spacing w:after="0" w:line="240" w:lineRule="auto"/>
      </w:pPr>
      <w:r>
        <w:separator/>
      </w:r>
    </w:p>
  </w:footnote>
  <w:footnote w:type="continuationSeparator" w:id="0">
    <w:p w:rsidR="00507638" w:rsidRDefault="005076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638"/>
    <w:rsid w:val="001A7C09"/>
    <w:rsid w:val="0050763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4A0C91-2BE6-4324-BA19-A0A37AF8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0763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076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2016-11-06T20:07:00Z</dcterms:created>
  <dcterms:modified xsi:type="dcterms:W3CDTF">2016-11-06T20:07:00Z</dcterms:modified>
</cp:coreProperties>
</file>