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6AC85" w14:textId="4574802D" w:rsidR="00BA00AB" w:rsidRDefault="002C2D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TALLOR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fl.1486-7)</w:t>
      </w:r>
    </w:p>
    <w:p w14:paraId="216608AE" w14:textId="58FF6110" w:rsidR="002C2D05" w:rsidRDefault="002C2D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583B79E1" w14:textId="7CBF891F" w:rsidR="002C2D05" w:rsidRDefault="002C2D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FC690A" w14:textId="20568B5D" w:rsidR="002C2D05" w:rsidRDefault="002C2D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9A0DA" w14:textId="77777777" w:rsidR="002C2D05" w:rsidRDefault="002C2D05" w:rsidP="002C2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1486-7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occurs in the Burgess’ Rolls.</w:t>
      </w:r>
    </w:p>
    <w:p w14:paraId="3D4C8989" w14:textId="77777777" w:rsidR="002C2D05" w:rsidRDefault="002C2D05" w:rsidP="002C2D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3C452B68" w14:textId="77777777" w:rsidR="002C2D05" w:rsidRDefault="002C2D05" w:rsidP="002C2D05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published in York by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p.141)</w:t>
      </w:r>
    </w:p>
    <w:p w14:paraId="449EF811" w14:textId="77777777" w:rsidR="002C2D05" w:rsidRDefault="002C2D05" w:rsidP="002C2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19F825D" w14:textId="77777777" w:rsidR="002C2D05" w:rsidRDefault="002C2D05" w:rsidP="002C2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F58E99F" w14:textId="77777777" w:rsidR="002C2D05" w:rsidRPr="001A742D" w:rsidRDefault="002C2D05" w:rsidP="002C2D0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2022</w:t>
      </w:r>
    </w:p>
    <w:p w14:paraId="332D2363" w14:textId="11076FAD" w:rsidR="002C2D05" w:rsidRPr="002C2D05" w:rsidRDefault="002C2D0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C2D05" w:rsidRPr="002C2D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EE1FD" w14:textId="77777777" w:rsidR="002C2D05" w:rsidRDefault="002C2D05" w:rsidP="009139A6">
      <w:r>
        <w:separator/>
      </w:r>
    </w:p>
  </w:endnote>
  <w:endnote w:type="continuationSeparator" w:id="0">
    <w:p w14:paraId="7AA2131C" w14:textId="77777777" w:rsidR="002C2D05" w:rsidRDefault="002C2D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12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E5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1D6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53611" w14:textId="77777777" w:rsidR="002C2D05" w:rsidRDefault="002C2D05" w:rsidP="009139A6">
      <w:r>
        <w:separator/>
      </w:r>
    </w:p>
  </w:footnote>
  <w:footnote w:type="continuationSeparator" w:id="0">
    <w:p w14:paraId="26CAD4D6" w14:textId="77777777" w:rsidR="002C2D05" w:rsidRDefault="002C2D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B9F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DA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90D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D05"/>
    <w:rsid w:val="000666E0"/>
    <w:rsid w:val="002510B7"/>
    <w:rsid w:val="002C2D0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0C590"/>
  <w15:chartTrackingRefBased/>
  <w15:docId w15:val="{99C0DA6C-58AE-4E3F-84D8-AE32870E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2022-01-06T16:06:00Z</dcterms:created>
  <dcterms:modified xsi:type="dcterms:W3CDTF">2022-01-06T16:08:00Z</dcterms:modified>
</cp:coreProperties>
</file>