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372E" w14:textId="77777777" w:rsidR="00BB7D7A" w:rsidRDefault="00BB7D7A" w:rsidP="00BB7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TALLIOUR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d.ca.1436)</w:t>
      </w:r>
    </w:p>
    <w:p w14:paraId="741FB9EC" w14:textId="77777777" w:rsidR="00BB7D7A" w:rsidRDefault="00BB7D7A" w:rsidP="00BB7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Newsom.</w:t>
      </w:r>
    </w:p>
    <w:p w14:paraId="002C8741" w14:textId="77777777" w:rsidR="00BB7D7A" w:rsidRDefault="00BB7D7A" w:rsidP="00BB7D7A">
      <w:pPr>
        <w:pStyle w:val="NoSpacing"/>
        <w:rPr>
          <w:rFonts w:cs="Times New Roman"/>
          <w:szCs w:val="24"/>
        </w:rPr>
      </w:pPr>
    </w:p>
    <w:p w14:paraId="474D671C" w14:textId="77777777" w:rsidR="00BB7D7A" w:rsidRDefault="00BB7D7A" w:rsidP="00BB7D7A">
      <w:pPr>
        <w:pStyle w:val="NoSpacing"/>
        <w:rPr>
          <w:rFonts w:cs="Times New Roman"/>
          <w:szCs w:val="24"/>
        </w:rPr>
      </w:pPr>
    </w:p>
    <w:p w14:paraId="7F79743D" w14:textId="77777777" w:rsidR="00BB7D7A" w:rsidRDefault="00BB7D7A" w:rsidP="00BB7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</w:t>
      </w: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>Probate of his Will.   (W.Y.R. p.164)</w:t>
      </w:r>
    </w:p>
    <w:p w14:paraId="716D32EE" w14:textId="77777777" w:rsidR="00BB7D7A" w:rsidRDefault="00BB7D7A" w:rsidP="00BB7D7A">
      <w:pPr>
        <w:pStyle w:val="NoSpacing"/>
        <w:rPr>
          <w:rFonts w:cs="Times New Roman"/>
          <w:szCs w:val="24"/>
        </w:rPr>
      </w:pPr>
    </w:p>
    <w:p w14:paraId="0547CE86" w14:textId="77777777" w:rsidR="00BB7D7A" w:rsidRDefault="00BB7D7A" w:rsidP="00BB7D7A">
      <w:pPr>
        <w:pStyle w:val="NoSpacing"/>
        <w:rPr>
          <w:rFonts w:cs="Times New Roman"/>
          <w:szCs w:val="24"/>
        </w:rPr>
      </w:pPr>
    </w:p>
    <w:p w14:paraId="2ECA9A1C" w14:textId="77777777" w:rsidR="00BB7D7A" w:rsidRDefault="00BB7D7A" w:rsidP="00BB7D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2023</w:t>
      </w:r>
    </w:p>
    <w:p w14:paraId="21C0EC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38D8D" w14:textId="77777777" w:rsidR="00BB7D7A" w:rsidRDefault="00BB7D7A" w:rsidP="009139A6">
      <w:r>
        <w:separator/>
      </w:r>
    </w:p>
  </w:endnote>
  <w:endnote w:type="continuationSeparator" w:id="0">
    <w:p w14:paraId="411C5BCD" w14:textId="77777777" w:rsidR="00BB7D7A" w:rsidRDefault="00BB7D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31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33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F1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FEC02" w14:textId="77777777" w:rsidR="00BB7D7A" w:rsidRDefault="00BB7D7A" w:rsidP="009139A6">
      <w:r>
        <w:separator/>
      </w:r>
    </w:p>
  </w:footnote>
  <w:footnote w:type="continuationSeparator" w:id="0">
    <w:p w14:paraId="789BE594" w14:textId="77777777" w:rsidR="00BB7D7A" w:rsidRDefault="00BB7D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81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ACF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C49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7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7D7A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C3CD"/>
  <w15:chartTrackingRefBased/>
  <w15:docId w15:val="{1CF4739E-FADF-4F31-8851-3F7092A8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2023-12-15T20:49:00Z</dcterms:created>
  <dcterms:modified xsi:type="dcterms:W3CDTF">2023-12-15T20:50:00Z</dcterms:modified>
</cp:coreProperties>
</file>