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7DE63" w14:textId="77777777" w:rsidR="007C3F56" w:rsidRDefault="007C3F56" w:rsidP="007C3F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TALIOUR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d.1450-1)</w:t>
      </w:r>
    </w:p>
    <w:p w14:paraId="152B5043" w14:textId="77777777" w:rsidR="007C3F56" w:rsidRDefault="007C3F56" w:rsidP="007C3F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Kirkburn</w:t>
      </w:r>
      <w:proofErr w:type="spellEnd"/>
      <w:r>
        <w:rPr>
          <w:rFonts w:cs="Times New Roman"/>
          <w:szCs w:val="24"/>
        </w:rPr>
        <w:t>.</w:t>
      </w:r>
    </w:p>
    <w:p w14:paraId="39B2DB14" w14:textId="77777777" w:rsidR="007C3F56" w:rsidRDefault="007C3F56" w:rsidP="007C3F56">
      <w:pPr>
        <w:pStyle w:val="NoSpacing"/>
        <w:rPr>
          <w:rFonts w:cs="Times New Roman"/>
          <w:szCs w:val="24"/>
        </w:rPr>
      </w:pPr>
    </w:p>
    <w:p w14:paraId="1D8B65B6" w14:textId="77777777" w:rsidR="007C3F56" w:rsidRDefault="007C3F56" w:rsidP="007C3F56">
      <w:pPr>
        <w:pStyle w:val="NoSpacing"/>
        <w:rPr>
          <w:rFonts w:cs="Times New Roman"/>
          <w:szCs w:val="24"/>
        </w:rPr>
      </w:pPr>
    </w:p>
    <w:p w14:paraId="07C9A99F" w14:textId="77777777" w:rsidR="007C3F56" w:rsidRDefault="007C3F56" w:rsidP="007C3F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Feb.1451</w:t>
      </w:r>
      <w:r>
        <w:rPr>
          <w:rFonts w:cs="Times New Roman"/>
          <w:szCs w:val="24"/>
        </w:rPr>
        <w:tab/>
        <w:t>Administration of his lands and possessions was granted.   (W.Y.R. p.164)</w:t>
      </w:r>
    </w:p>
    <w:p w14:paraId="5E7CFC92" w14:textId="77777777" w:rsidR="007C3F56" w:rsidRDefault="007C3F56" w:rsidP="007C3F56">
      <w:pPr>
        <w:pStyle w:val="NoSpacing"/>
        <w:rPr>
          <w:rFonts w:cs="Times New Roman"/>
          <w:szCs w:val="24"/>
        </w:rPr>
      </w:pPr>
    </w:p>
    <w:p w14:paraId="7BF255A3" w14:textId="77777777" w:rsidR="007C3F56" w:rsidRDefault="007C3F56" w:rsidP="007C3F56">
      <w:pPr>
        <w:pStyle w:val="NoSpacing"/>
        <w:rPr>
          <w:rFonts w:cs="Times New Roman"/>
          <w:szCs w:val="24"/>
        </w:rPr>
      </w:pPr>
    </w:p>
    <w:p w14:paraId="1ACC3DEF" w14:textId="77777777" w:rsidR="007C3F56" w:rsidRDefault="007C3F56" w:rsidP="007C3F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6D0CFB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5CEE8" w14:textId="77777777" w:rsidR="007C3F56" w:rsidRDefault="007C3F56" w:rsidP="009139A6">
      <w:r>
        <w:separator/>
      </w:r>
    </w:p>
  </w:endnote>
  <w:endnote w:type="continuationSeparator" w:id="0">
    <w:p w14:paraId="45A8F406" w14:textId="77777777" w:rsidR="007C3F56" w:rsidRDefault="007C3F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844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D8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E1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A7E44" w14:textId="77777777" w:rsidR="007C3F56" w:rsidRDefault="007C3F56" w:rsidP="009139A6">
      <w:r>
        <w:separator/>
      </w:r>
    </w:p>
  </w:footnote>
  <w:footnote w:type="continuationSeparator" w:id="0">
    <w:p w14:paraId="5EC2013C" w14:textId="77777777" w:rsidR="007C3F56" w:rsidRDefault="007C3F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AF0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45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F3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56"/>
    <w:rsid w:val="000666E0"/>
    <w:rsid w:val="002510B7"/>
    <w:rsid w:val="005C130B"/>
    <w:rsid w:val="007C3F5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AC400"/>
  <w15:chartTrackingRefBased/>
  <w15:docId w15:val="{49BE35EE-92B9-4705-95EF-EA962112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2023-12-15T20:46:00Z</dcterms:created>
  <dcterms:modified xsi:type="dcterms:W3CDTF">2023-12-15T20:47:00Z</dcterms:modified>
</cp:coreProperties>
</file>