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11E5D" w14:textId="77777777" w:rsidR="00055B42" w:rsidRDefault="00055B42" w:rsidP="00055B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TALIOUR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d.1469)</w:t>
      </w:r>
    </w:p>
    <w:p w14:paraId="5876B6D1" w14:textId="77777777" w:rsidR="00055B42" w:rsidRDefault="00055B42" w:rsidP="00055B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“</w:t>
      </w:r>
      <w:proofErr w:type="spellStart"/>
      <w:r>
        <w:rPr>
          <w:rFonts w:cs="Times New Roman"/>
          <w:szCs w:val="24"/>
        </w:rPr>
        <w:t>Roghtforth</w:t>
      </w:r>
      <w:proofErr w:type="spellEnd"/>
      <w:r>
        <w:rPr>
          <w:rFonts w:cs="Times New Roman"/>
          <w:szCs w:val="24"/>
        </w:rPr>
        <w:t>”. Draper.</w:t>
      </w:r>
    </w:p>
    <w:p w14:paraId="5D505261" w14:textId="77777777" w:rsidR="00055B42" w:rsidRDefault="00055B42" w:rsidP="00055B42">
      <w:pPr>
        <w:pStyle w:val="NoSpacing"/>
        <w:rPr>
          <w:rFonts w:cs="Times New Roman"/>
          <w:szCs w:val="24"/>
        </w:rPr>
      </w:pPr>
    </w:p>
    <w:p w14:paraId="6D754700" w14:textId="77777777" w:rsidR="00055B42" w:rsidRDefault="00055B42" w:rsidP="00055B42">
      <w:pPr>
        <w:pStyle w:val="NoSpacing"/>
        <w:rPr>
          <w:rFonts w:cs="Times New Roman"/>
          <w:szCs w:val="24"/>
        </w:rPr>
      </w:pPr>
    </w:p>
    <w:p w14:paraId="4731BD31" w14:textId="77777777" w:rsidR="00055B42" w:rsidRDefault="00055B42" w:rsidP="00055B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Jun.</w:t>
      </w:r>
      <w:r>
        <w:rPr>
          <w:rFonts w:cs="Times New Roman"/>
          <w:szCs w:val="24"/>
        </w:rPr>
        <w:tab/>
        <w:t>1469</w:t>
      </w:r>
      <w:r>
        <w:rPr>
          <w:rFonts w:cs="Times New Roman"/>
          <w:szCs w:val="24"/>
        </w:rPr>
        <w:tab/>
        <w:t>He made his Will.   (W.Y.R. p.164)</w:t>
      </w:r>
    </w:p>
    <w:p w14:paraId="5A33D3BF" w14:textId="77777777" w:rsidR="00055B42" w:rsidRDefault="00055B42" w:rsidP="00055B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Jul.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114F2327" w14:textId="77777777" w:rsidR="00055B42" w:rsidRDefault="00055B42" w:rsidP="00055B42">
      <w:pPr>
        <w:pStyle w:val="NoSpacing"/>
        <w:rPr>
          <w:rFonts w:cs="Times New Roman"/>
          <w:szCs w:val="24"/>
        </w:rPr>
      </w:pPr>
    </w:p>
    <w:p w14:paraId="24043DB3" w14:textId="77777777" w:rsidR="00055B42" w:rsidRDefault="00055B42" w:rsidP="00055B42">
      <w:pPr>
        <w:pStyle w:val="NoSpacing"/>
        <w:rPr>
          <w:rFonts w:cs="Times New Roman"/>
          <w:szCs w:val="24"/>
        </w:rPr>
      </w:pPr>
    </w:p>
    <w:p w14:paraId="51BFCE26" w14:textId="77777777" w:rsidR="00055B42" w:rsidRDefault="00055B42" w:rsidP="00055B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December 2023</w:t>
      </w:r>
    </w:p>
    <w:p w14:paraId="066813F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63429" w14:textId="77777777" w:rsidR="00055B42" w:rsidRDefault="00055B42" w:rsidP="009139A6">
      <w:r>
        <w:separator/>
      </w:r>
    </w:p>
  </w:endnote>
  <w:endnote w:type="continuationSeparator" w:id="0">
    <w:p w14:paraId="6937938D" w14:textId="77777777" w:rsidR="00055B42" w:rsidRDefault="00055B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F6D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F731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6D6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2540A" w14:textId="77777777" w:rsidR="00055B42" w:rsidRDefault="00055B42" w:rsidP="009139A6">
      <w:r>
        <w:separator/>
      </w:r>
    </w:p>
  </w:footnote>
  <w:footnote w:type="continuationSeparator" w:id="0">
    <w:p w14:paraId="40A12A02" w14:textId="77777777" w:rsidR="00055B42" w:rsidRDefault="00055B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2F0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89B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F30E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B42"/>
    <w:rsid w:val="00055B4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4DB99"/>
  <w15:chartTrackingRefBased/>
  <w15:docId w15:val="{00C6ABC8-67C3-4858-B4E1-FBA9A4E10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2023-12-15T20:44:00Z</dcterms:created>
  <dcterms:modified xsi:type="dcterms:W3CDTF">2023-12-15T20:45:00Z</dcterms:modified>
</cp:coreProperties>
</file>