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28762" w14:textId="77777777" w:rsidR="00CA0B16" w:rsidRDefault="00CA0B16" w:rsidP="00CA0B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TALIOUR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d.1467)</w:t>
      </w:r>
    </w:p>
    <w:p w14:paraId="1040A35B" w14:textId="77777777" w:rsidR="00CA0B16" w:rsidRDefault="00CA0B16" w:rsidP="00CA0B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Escrick</w:t>
      </w:r>
      <w:proofErr w:type="spellEnd"/>
      <w:r>
        <w:rPr>
          <w:rFonts w:cs="Times New Roman"/>
          <w:szCs w:val="24"/>
        </w:rPr>
        <w:t>.</w:t>
      </w:r>
    </w:p>
    <w:p w14:paraId="1AC78AFD" w14:textId="77777777" w:rsidR="00CA0B16" w:rsidRDefault="00CA0B16" w:rsidP="00CA0B16">
      <w:pPr>
        <w:pStyle w:val="NoSpacing"/>
        <w:rPr>
          <w:rFonts w:cs="Times New Roman"/>
          <w:szCs w:val="24"/>
        </w:rPr>
      </w:pPr>
    </w:p>
    <w:p w14:paraId="742BD6D6" w14:textId="77777777" w:rsidR="00CA0B16" w:rsidRDefault="00CA0B16" w:rsidP="00CA0B16">
      <w:pPr>
        <w:pStyle w:val="NoSpacing"/>
        <w:rPr>
          <w:rFonts w:cs="Times New Roman"/>
          <w:szCs w:val="24"/>
        </w:rPr>
      </w:pPr>
    </w:p>
    <w:p w14:paraId="50DDC228" w14:textId="77777777" w:rsidR="00CA0B16" w:rsidRDefault="00CA0B16" w:rsidP="00CA0B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Nov.1467</w:t>
      </w:r>
      <w:r>
        <w:rPr>
          <w:rFonts w:cs="Times New Roman"/>
          <w:szCs w:val="24"/>
        </w:rPr>
        <w:tab/>
        <w:t>Administration of his lands and possessions was granted.</w:t>
      </w:r>
    </w:p>
    <w:p w14:paraId="666E6074" w14:textId="77777777" w:rsidR="00CA0B16" w:rsidRDefault="00CA0B16" w:rsidP="00CA0B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p.164)</w:t>
      </w:r>
    </w:p>
    <w:p w14:paraId="33773FDF" w14:textId="77777777" w:rsidR="00CA0B16" w:rsidRDefault="00CA0B16" w:rsidP="00CA0B16">
      <w:pPr>
        <w:pStyle w:val="NoSpacing"/>
        <w:rPr>
          <w:rFonts w:cs="Times New Roman"/>
          <w:szCs w:val="24"/>
        </w:rPr>
      </w:pPr>
    </w:p>
    <w:p w14:paraId="00DA1FEA" w14:textId="77777777" w:rsidR="00CA0B16" w:rsidRDefault="00CA0B16" w:rsidP="00CA0B16">
      <w:pPr>
        <w:pStyle w:val="NoSpacing"/>
        <w:rPr>
          <w:rFonts w:cs="Times New Roman"/>
          <w:szCs w:val="24"/>
        </w:rPr>
      </w:pPr>
    </w:p>
    <w:p w14:paraId="4B06F593" w14:textId="77777777" w:rsidR="00CA0B16" w:rsidRDefault="00CA0B16" w:rsidP="00CA0B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49670F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D80E5" w14:textId="77777777" w:rsidR="00CA0B16" w:rsidRDefault="00CA0B16" w:rsidP="009139A6">
      <w:r>
        <w:separator/>
      </w:r>
    </w:p>
  </w:endnote>
  <w:endnote w:type="continuationSeparator" w:id="0">
    <w:p w14:paraId="1455397F" w14:textId="77777777" w:rsidR="00CA0B16" w:rsidRDefault="00CA0B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A2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E0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A6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9AFA4" w14:textId="77777777" w:rsidR="00CA0B16" w:rsidRDefault="00CA0B16" w:rsidP="009139A6">
      <w:r>
        <w:separator/>
      </w:r>
    </w:p>
  </w:footnote>
  <w:footnote w:type="continuationSeparator" w:id="0">
    <w:p w14:paraId="176EBD85" w14:textId="77777777" w:rsidR="00CA0B16" w:rsidRDefault="00CA0B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5E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36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0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1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0B1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DC474"/>
  <w15:chartTrackingRefBased/>
  <w15:docId w15:val="{C872A869-3183-4E8F-B97A-EB75694C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2023-12-15T20:42:00Z</dcterms:created>
  <dcterms:modified xsi:type="dcterms:W3CDTF">2023-12-15T20:43:00Z</dcterms:modified>
</cp:coreProperties>
</file>