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C5B25" w14:textId="77777777" w:rsidR="00337F1F" w:rsidRDefault="00337F1F" w:rsidP="00337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TALIOUR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d.ca.1467)</w:t>
      </w:r>
    </w:p>
    <w:p w14:paraId="07517987" w14:textId="77777777" w:rsidR="00337F1F" w:rsidRDefault="00337F1F" w:rsidP="00337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Thirsk.</w:t>
      </w:r>
    </w:p>
    <w:p w14:paraId="5BAFF6C6" w14:textId="77777777" w:rsidR="00337F1F" w:rsidRDefault="00337F1F" w:rsidP="00337F1F">
      <w:pPr>
        <w:pStyle w:val="NoSpacing"/>
        <w:rPr>
          <w:rFonts w:cs="Times New Roman"/>
          <w:szCs w:val="24"/>
        </w:rPr>
      </w:pPr>
    </w:p>
    <w:p w14:paraId="089AF5C1" w14:textId="77777777" w:rsidR="00337F1F" w:rsidRDefault="00337F1F" w:rsidP="00337F1F">
      <w:pPr>
        <w:pStyle w:val="NoSpacing"/>
        <w:rPr>
          <w:rFonts w:cs="Times New Roman"/>
          <w:szCs w:val="24"/>
        </w:rPr>
      </w:pPr>
    </w:p>
    <w:p w14:paraId="3BD2AF33" w14:textId="77777777" w:rsidR="00337F1F" w:rsidRDefault="00337F1F" w:rsidP="00337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Jun.1467</w:t>
      </w:r>
      <w:r>
        <w:rPr>
          <w:rFonts w:cs="Times New Roman"/>
          <w:szCs w:val="24"/>
        </w:rPr>
        <w:tab/>
        <w:t>Probate of his Will.</w:t>
      </w:r>
    </w:p>
    <w:p w14:paraId="1C981950" w14:textId="77777777" w:rsidR="00337F1F" w:rsidRDefault="00337F1F" w:rsidP="00337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p.164)</w:t>
      </w:r>
    </w:p>
    <w:p w14:paraId="120FC71D" w14:textId="77777777" w:rsidR="00337F1F" w:rsidRDefault="00337F1F" w:rsidP="00337F1F">
      <w:pPr>
        <w:pStyle w:val="NoSpacing"/>
        <w:rPr>
          <w:rFonts w:cs="Times New Roman"/>
          <w:szCs w:val="24"/>
        </w:rPr>
      </w:pPr>
    </w:p>
    <w:p w14:paraId="02566E18" w14:textId="77777777" w:rsidR="00337F1F" w:rsidRDefault="00337F1F" w:rsidP="00337F1F">
      <w:pPr>
        <w:pStyle w:val="NoSpacing"/>
        <w:rPr>
          <w:rFonts w:cs="Times New Roman"/>
          <w:szCs w:val="24"/>
        </w:rPr>
      </w:pPr>
    </w:p>
    <w:p w14:paraId="48CA37EE" w14:textId="77777777" w:rsidR="00337F1F" w:rsidRDefault="00337F1F" w:rsidP="00337F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749383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3150A" w14:textId="77777777" w:rsidR="00337F1F" w:rsidRDefault="00337F1F" w:rsidP="009139A6">
      <w:r>
        <w:separator/>
      </w:r>
    </w:p>
  </w:endnote>
  <w:endnote w:type="continuationSeparator" w:id="0">
    <w:p w14:paraId="32229F20" w14:textId="77777777" w:rsidR="00337F1F" w:rsidRDefault="00337F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2E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363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FA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1421B" w14:textId="77777777" w:rsidR="00337F1F" w:rsidRDefault="00337F1F" w:rsidP="009139A6">
      <w:r>
        <w:separator/>
      </w:r>
    </w:p>
  </w:footnote>
  <w:footnote w:type="continuationSeparator" w:id="0">
    <w:p w14:paraId="209E3BE9" w14:textId="77777777" w:rsidR="00337F1F" w:rsidRDefault="00337F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53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E5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85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1F"/>
    <w:rsid w:val="000666E0"/>
    <w:rsid w:val="002510B7"/>
    <w:rsid w:val="00337F1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9AC3"/>
  <w15:chartTrackingRefBased/>
  <w15:docId w15:val="{9DDC841F-D299-4C0E-9030-223E335B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2023-12-15T20:41:00Z</dcterms:created>
  <dcterms:modified xsi:type="dcterms:W3CDTF">2023-12-15T20:42:00Z</dcterms:modified>
</cp:coreProperties>
</file>