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B7737" w14:textId="77777777" w:rsidR="007D2E71" w:rsidRDefault="007D2E71" w:rsidP="007D2E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TALIOUR (alias </w:t>
      </w:r>
      <w:proofErr w:type="gramStart"/>
      <w:r>
        <w:rPr>
          <w:rFonts w:cs="Times New Roman"/>
          <w:szCs w:val="24"/>
          <w:u w:val="single"/>
        </w:rPr>
        <w:t>BULDE)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(d.1443)</w:t>
      </w:r>
    </w:p>
    <w:p w14:paraId="5BA92BB5" w14:textId="77777777" w:rsidR="007D2E71" w:rsidRDefault="007D2E71" w:rsidP="007D2E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Mason.</w:t>
      </w:r>
    </w:p>
    <w:p w14:paraId="03FE9779" w14:textId="77777777" w:rsidR="007D2E71" w:rsidRDefault="007D2E71" w:rsidP="007D2E71">
      <w:pPr>
        <w:pStyle w:val="NoSpacing"/>
        <w:rPr>
          <w:rFonts w:cs="Times New Roman"/>
          <w:szCs w:val="24"/>
        </w:rPr>
      </w:pPr>
    </w:p>
    <w:p w14:paraId="5905B2D4" w14:textId="77777777" w:rsidR="007D2E71" w:rsidRDefault="007D2E71" w:rsidP="007D2E71">
      <w:pPr>
        <w:pStyle w:val="NoSpacing"/>
        <w:rPr>
          <w:rFonts w:cs="Times New Roman"/>
          <w:szCs w:val="24"/>
        </w:rPr>
      </w:pPr>
    </w:p>
    <w:p w14:paraId="4AAA5FDB" w14:textId="77777777" w:rsidR="007D2E71" w:rsidRDefault="007D2E71" w:rsidP="007D2E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May1443</w:t>
      </w:r>
      <w:r>
        <w:rPr>
          <w:rFonts w:cs="Times New Roman"/>
          <w:szCs w:val="24"/>
        </w:rPr>
        <w:tab/>
        <w:t>He made his Will.   (W.Y.R. p.164)</w:t>
      </w:r>
    </w:p>
    <w:p w14:paraId="052C4388" w14:textId="77777777" w:rsidR="007D2E71" w:rsidRDefault="007D2E71" w:rsidP="007D2E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</w:t>
      </w:r>
      <w:r>
        <w:rPr>
          <w:rFonts w:cs="Times New Roman"/>
          <w:szCs w:val="24"/>
        </w:rPr>
        <w:tab/>
        <w:t>Probate of his Will.  (ibid.)</w:t>
      </w:r>
    </w:p>
    <w:p w14:paraId="0E276C43" w14:textId="77777777" w:rsidR="007D2E71" w:rsidRDefault="007D2E71" w:rsidP="007D2E71">
      <w:pPr>
        <w:pStyle w:val="NoSpacing"/>
        <w:rPr>
          <w:rFonts w:cs="Times New Roman"/>
          <w:szCs w:val="24"/>
        </w:rPr>
      </w:pPr>
    </w:p>
    <w:p w14:paraId="1970EE21" w14:textId="77777777" w:rsidR="007D2E71" w:rsidRDefault="007D2E71" w:rsidP="007D2E71">
      <w:pPr>
        <w:pStyle w:val="NoSpacing"/>
        <w:rPr>
          <w:rFonts w:cs="Times New Roman"/>
          <w:szCs w:val="24"/>
        </w:rPr>
      </w:pPr>
    </w:p>
    <w:p w14:paraId="1C6C2CC6" w14:textId="77777777" w:rsidR="007D2E71" w:rsidRDefault="007D2E71" w:rsidP="007D2E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2DD71F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8FD18" w14:textId="77777777" w:rsidR="007D2E71" w:rsidRDefault="007D2E71" w:rsidP="009139A6">
      <w:r>
        <w:separator/>
      </w:r>
    </w:p>
  </w:endnote>
  <w:endnote w:type="continuationSeparator" w:id="0">
    <w:p w14:paraId="74A7E9FB" w14:textId="77777777" w:rsidR="007D2E71" w:rsidRDefault="007D2E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974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D3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AAB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7C7B0" w14:textId="77777777" w:rsidR="007D2E71" w:rsidRDefault="007D2E71" w:rsidP="009139A6">
      <w:r>
        <w:separator/>
      </w:r>
    </w:p>
  </w:footnote>
  <w:footnote w:type="continuationSeparator" w:id="0">
    <w:p w14:paraId="7369BE4D" w14:textId="77777777" w:rsidR="007D2E71" w:rsidRDefault="007D2E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9F0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C9A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BDA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71"/>
    <w:rsid w:val="000666E0"/>
    <w:rsid w:val="002510B7"/>
    <w:rsid w:val="005C130B"/>
    <w:rsid w:val="007D2E7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F318A"/>
  <w15:chartTrackingRefBased/>
  <w15:docId w15:val="{2BD18E04-4905-45EA-B951-A96F8BE3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2023-12-15T20:47:00Z</dcterms:created>
  <dcterms:modified xsi:type="dcterms:W3CDTF">2023-12-15T20:47:00Z</dcterms:modified>
</cp:coreProperties>
</file>