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D7F19" w14:textId="4655AFD5" w:rsidR="00E745E5" w:rsidRDefault="00E745E5" w:rsidP="00242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TALIOUR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d.1467)</w:t>
      </w:r>
    </w:p>
    <w:p w14:paraId="299D8A36" w14:textId="4D2A3C6F" w:rsidR="00E745E5" w:rsidRDefault="00E745E5" w:rsidP="00242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Bawtre</w:t>
      </w:r>
      <w:proofErr w:type="spellEnd"/>
      <w:r>
        <w:rPr>
          <w:rFonts w:cs="Times New Roman"/>
          <w:szCs w:val="24"/>
        </w:rPr>
        <w:t>.</w:t>
      </w:r>
    </w:p>
    <w:p w14:paraId="5ECE579C" w14:textId="77777777" w:rsidR="00E745E5" w:rsidRDefault="00E745E5" w:rsidP="002426F2">
      <w:pPr>
        <w:pStyle w:val="NoSpacing"/>
        <w:rPr>
          <w:rFonts w:cs="Times New Roman"/>
          <w:szCs w:val="24"/>
        </w:rPr>
      </w:pPr>
    </w:p>
    <w:p w14:paraId="06B2B94F" w14:textId="77777777" w:rsidR="00E745E5" w:rsidRDefault="00E745E5" w:rsidP="002426F2">
      <w:pPr>
        <w:pStyle w:val="NoSpacing"/>
        <w:rPr>
          <w:rFonts w:cs="Times New Roman"/>
          <w:szCs w:val="24"/>
        </w:rPr>
      </w:pPr>
    </w:p>
    <w:p w14:paraId="54678740" w14:textId="08762003" w:rsidR="00E745E5" w:rsidRDefault="00E745E5" w:rsidP="00242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May1467</w:t>
      </w:r>
      <w:r>
        <w:rPr>
          <w:rFonts w:cs="Times New Roman"/>
          <w:szCs w:val="24"/>
        </w:rPr>
        <w:tab/>
        <w:t>He made his Will.   (W.Y.R. p.164)</w:t>
      </w:r>
    </w:p>
    <w:p w14:paraId="1DE0CF5B" w14:textId="0B516AEB" w:rsidR="00E745E5" w:rsidRDefault="00E745E5" w:rsidP="00242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</w:t>
      </w:r>
      <w:r>
        <w:rPr>
          <w:rFonts w:cs="Times New Roman"/>
          <w:szCs w:val="24"/>
        </w:rPr>
        <w:tab/>
        <w:t>Probate of his Will.   (ibid.)</w:t>
      </w:r>
    </w:p>
    <w:p w14:paraId="2B771E67" w14:textId="77777777" w:rsidR="00E745E5" w:rsidRDefault="00E745E5" w:rsidP="002426F2">
      <w:pPr>
        <w:pStyle w:val="NoSpacing"/>
        <w:rPr>
          <w:rFonts w:cs="Times New Roman"/>
          <w:szCs w:val="24"/>
        </w:rPr>
      </w:pPr>
    </w:p>
    <w:p w14:paraId="1A221130" w14:textId="77777777" w:rsidR="00E745E5" w:rsidRDefault="00E745E5" w:rsidP="002426F2">
      <w:pPr>
        <w:pStyle w:val="NoSpacing"/>
        <w:rPr>
          <w:rFonts w:cs="Times New Roman"/>
          <w:szCs w:val="24"/>
        </w:rPr>
      </w:pPr>
    </w:p>
    <w:p w14:paraId="40010A82" w14:textId="09A43D3C" w:rsidR="00E745E5" w:rsidRPr="00E745E5" w:rsidRDefault="00E745E5" w:rsidP="00242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p w14:paraId="36429A31" w14:textId="77777777" w:rsidR="002426F2" w:rsidRPr="002426F2" w:rsidRDefault="002426F2" w:rsidP="002426F2">
      <w:pPr>
        <w:pStyle w:val="NoSpacing"/>
        <w:rPr>
          <w:rFonts w:cs="Times New Roman"/>
          <w:szCs w:val="24"/>
        </w:rPr>
      </w:pPr>
    </w:p>
    <w:sectPr w:rsidR="002426F2" w:rsidRPr="002426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B99FA" w14:textId="77777777" w:rsidR="00D13CA7" w:rsidRDefault="00D13CA7" w:rsidP="009139A6">
      <w:r>
        <w:separator/>
      </w:r>
    </w:p>
  </w:endnote>
  <w:endnote w:type="continuationSeparator" w:id="0">
    <w:p w14:paraId="2F72DACF" w14:textId="77777777" w:rsidR="00D13CA7" w:rsidRDefault="00D13C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E22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EAF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5F7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3E8AD" w14:textId="77777777" w:rsidR="00D13CA7" w:rsidRDefault="00D13CA7" w:rsidP="009139A6">
      <w:r>
        <w:separator/>
      </w:r>
    </w:p>
  </w:footnote>
  <w:footnote w:type="continuationSeparator" w:id="0">
    <w:p w14:paraId="69BC8BE4" w14:textId="77777777" w:rsidR="00D13CA7" w:rsidRDefault="00D13C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453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2FD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B6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CA7"/>
    <w:rsid w:val="000666E0"/>
    <w:rsid w:val="002426F2"/>
    <w:rsid w:val="002510B7"/>
    <w:rsid w:val="00532BB9"/>
    <w:rsid w:val="005C130B"/>
    <w:rsid w:val="006F33BA"/>
    <w:rsid w:val="00826F5C"/>
    <w:rsid w:val="009139A6"/>
    <w:rsid w:val="009448BB"/>
    <w:rsid w:val="00947624"/>
    <w:rsid w:val="00A3176C"/>
    <w:rsid w:val="00AE65F8"/>
    <w:rsid w:val="00B85809"/>
    <w:rsid w:val="00BA00AB"/>
    <w:rsid w:val="00CB4ED9"/>
    <w:rsid w:val="00D13CA7"/>
    <w:rsid w:val="00E745E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C008D"/>
  <w15:chartTrackingRefBased/>
  <w15:docId w15:val="{3FF93751-840B-4CF1-B1C0-8F4D233F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3C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217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2023-12-14T14:09:00Z</dcterms:created>
  <dcterms:modified xsi:type="dcterms:W3CDTF">2023-12-14T17:53:00Z</dcterms:modified>
</cp:coreProperties>
</file>