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A375A" w14:textId="50914A51" w:rsidR="00BA00AB" w:rsidRDefault="00580FE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TAILYOUR</w:t>
      </w:r>
      <w:r>
        <w:rPr>
          <w:rFonts w:cs="Times New Roman"/>
          <w:szCs w:val="24"/>
        </w:rPr>
        <w:t xml:space="preserve">      (d.1477-8)</w:t>
      </w:r>
    </w:p>
    <w:p w14:paraId="2AFF5078" w14:textId="78C82032" w:rsidR="00580FEB" w:rsidRDefault="00580FE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Woodkirk.</w:t>
      </w:r>
    </w:p>
    <w:p w14:paraId="71216C8B" w14:textId="77777777" w:rsidR="00580FEB" w:rsidRDefault="00580FEB" w:rsidP="009139A6">
      <w:pPr>
        <w:pStyle w:val="NoSpacing"/>
        <w:rPr>
          <w:rFonts w:cs="Times New Roman"/>
          <w:szCs w:val="24"/>
        </w:rPr>
      </w:pPr>
    </w:p>
    <w:p w14:paraId="10DD899A" w14:textId="77777777" w:rsidR="00580FEB" w:rsidRDefault="00580FEB" w:rsidP="009139A6">
      <w:pPr>
        <w:pStyle w:val="NoSpacing"/>
        <w:rPr>
          <w:rFonts w:cs="Times New Roman"/>
          <w:szCs w:val="24"/>
        </w:rPr>
      </w:pPr>
    </w:p>
    <w:p w14:paraId="49C47C85" w14:textId="718CAD46" w:rsidR="00580FEB" w:rsidRDefault="00580FE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Jan.1478</w:t>
      </w:r>
      <w:r>
        <w:rPr>
          <w:rFonts w:cs="Times New Roman"/>
          <w:szCs w:val="24"/>
        </w:rPr>
        <w:tab/>
        <w:t>Administration of his lands and possessions was granted.  (W.Y.R. p.164)</w:t>
      </w:r>
    </w:p>
    <w:p w14:paraId="03998B80" w14:textId="77777777" w:rsidR="00580FEB" w:rsidRDefault="00580FEB" w:rsidP="009139A6">
      <w:pPr>
        <w:pStyle w:val="NoSpacing"/>
        <w:rPr>
          <w:rFonts w:cs="Times New Roman"/>
          <w:szCs w:val="24"/>
        </w:rPr>
      </w:pPr>
    </w:p>
    <w:p w14:paraId="1351DFE7" w14:textId="77777777" w:rsidR="00580FEB" w:rsidRDefault="00580FEB" w:rsidP="009139A6">
      <w:pPr>
        <w:pStyle w:val="NoSpacing"/>
        <w:rPr>
          <w:rFonts w:cs="Times New Roman"/>
          <w:szCs w:val="24"/>
        </w:rPr>
      </w:pPr>
    </w:p>
    <w:p w14:paraId="01B8BBC9" w14:textId="583514C5" w:rsidR="00580FEB" w:rsidRPr="00580FEB" w:rsidRDefault="00580FE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580FEB" w:rsidRPr="00580F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928B9" w14:textId="77777777" w:rsidR="00580FEB" w:rsidRDefault="00580FEB" w:rsidP="009139A6">
      <w:r>
        <w:separator/>
      </w:r>
    </w:p>
  </w:endnote>
  <w:endnote w:type="continuationSeparator" w:id="0">
    <w:p w14:paraId="519CD069" w14:textId="77777777" w:rsidR="00580FEB" w:rsidRDefault="00580F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2C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85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916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321A" w14:textId="77777777" w:rsidR="00580FEB" w:rsidRDefault="00580FEB" w:rsidP="009139A6">
      <w:r>
        <w:separator/>
      </w:r>
    </w:p>
  </w:footnote>
  <w:footnote w:type="continuationSeparator" w:id="0">
    <w:p w14:paraId="7E0B94A7" w14:textId="77777777" w:rsidR="00580FEB" w:rsidRDefault="00580F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E9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7A4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21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EB"/>
    <w:rsid w:val="000666E0"/>
    <w:rsid w:val="002510B7"/>
    <w:rsid w:val="00580FE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21C6"/>
  <w15:chartTrackingRefBased/>
  <w15:docId w15:val="{A79A9185-7DB5-4712-81E6-E06016D3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2023-12-09T07:49:00Z</dcterms:created>
  <dcterms:modified xsi:type="dcterms:W3CDTF">2023-12-09T07:51:00Z</dcterms:modified>
</cp:coreProperties>
</file>