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A4C42" w14:textId="4A23CBAB" w:rsidR="00BA00AB" w:rsidRDefault="00092A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TAILYOUR</w:t>
      </w:r>
      <w:r>
        <w:rPr>
          <w:rFonts w:cs="Times New Roman"/>
          <w:szCs w:val="24"/>
        </w:rPr>
        <w:t xml:space="preserve">     (d.1476-7)</w:t>
      </w:r>
    </w:p>
    <w:p w14:paraId="47AD74EF" w14:textId="4143ADD4" w:rsidR="00092AE3" w:rsidRDefault="00092A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Barnsley.</w:t>
      </w:r>
    </w:p>
    <w:p w14:paraId="5F431A4B" w14:textId="77777777" w:rsidR="00092AE3" w:rsidRDefault="00092AE3" w:rsidP="009139A6">
      <w:pPr>
        <w:pStyle w:val="NoSpacing"/>
        <w:rPr>
          <w:rFonts w:cs="Times New Roman"/>
          <w:szCs w:val="24"/>
        </w:rPr>
      </w:pPr>
    </w:p>
    <w:p w14:paraId="43D3AEE1" w14:textId="77777777" w:rsidR="00092AE3" w:rsidRDefault="00092AE3" w:rsidP="009139A6">
      <w:pPr>
        <w:pStyle w:val="NoSpacing"/>
        <w:rPr>
          <w:rFonts w:cs="Times New Roman"/>
          <w:szCs w:val="24"/>
        </w:rPr>
      </w:pPr>
    </w:p>
    <w:p w14:paraId="3CAB080E" w14:textId="6C957AAD" w:rsidR="00092AE3" w:rsidRDefault="00092A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Mar.1476</w:t>
      </w:r>
      <w:r>
        <w:rPr>
          <w:rFonts w:cs="Times New Roman"/>
          <w:szCs w:val="24"/>
        </w:rPr>
        <w:tab/>
        <w:t>He made his Will.   (W.Y.R. p.164)</w:t>
      </w:r>
    </w:p>
    <w:p w14:paraId="6228C389" w14:textId="5BF916C6" w:rsidR="00092AE3" w:rsidRDefault="00092A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May1477</w:t>
      </w:r>
      <w:r>
        <w:rPr>
          <w:rFonts w:cs="Times New Roman"/>
          <w:szCs w:val="24"/>
        </w:rPr>
        <w:tab/>
        <w:t>Probate of his Will.   (ibid.)</w:t>
      </w:r>
    </w:p>
    <w:p w14:paraId="51C8B01B" w14:textId="77777777" w:rsidR="00092AE3" w:rsidRDefault="00092AE3" w:rsidP="009139A6">
      <w:pPr>
        <w:pStyle w:val="NoSpacing"/>
        <w:rPr>
          <w:rFonts w:cs="Times New Roman"/>
          <w:szCs w:val="24"/>
        </w:rPr>
      </w:pPr>
    </w:p>
    <w:p w14:paraId="228F9591" w14:textId="77777777" w:rsidR="00092AE3" w:rsidRDefault="00092AE3" w:rsidP="009139A6">
      <w:pPr>
        <w:pStyle w:val="NoSpacing"/>
        <w:rPr>
          <w:rFonts w:cs="Times New Roman"/>
          <w:szCs w:val="24"/>
        </w:rPr>
      </w:pPr>
    </w:p>
    <w:p w14:paraId="626ED3C9" w14:textId="3B8F3D39" w:rsidR="00092AE3" w:rsidRPr="00092AE3" w:rsidRDefault="00092AE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December 2023</w:t>
      </w:r>
    </w:p>
    <w:sectPr w:rsidR="00092AE3" w:rsidRPr="00092A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815EE" w14:textId="77777777" w:rsidR="00092AE3" w:rsidRDefault="00092AE3" w:rsidP="009139A6">
      <w:r>
        <w:separator/>
      </w:r>
    </w:p>
  </w:endnote>
  <w:endnote w:type="continuationSeparator" w:id="0">
    <w:p w14:paraId="335F928A" w14:textId="77777777" w:rsidR="00092AE3" w:rsidRDefault="00092A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765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07E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DB7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D1A2B" w14:textId="77777777" w:rsidR="00092AE3" w:rsidRDefault="00092AE3" w:rsidP="009139A6">
      <w:r>
        <w:separator/>
      </w:r>
    </w:p>
  </w:footnote>
  <w:footnote w:type="continuationSeparator" w:id="0">
    <w:p w14:paraId="32F66DE1" w14:textId="77777777" w:rsidR="00092AE3" w:rsidRDefault="00092A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752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755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AF1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AE3"/>
    <w:rsid w:val="000666E0"/>
    <w:rsid w:val="00092AE3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70444"/>
  <w15:chartTrackingRefBased/>
  <w15:docId w15:val="{35FC7EC9-F9A0-4FE4-A37F-D1AF04B20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2023-12-08T07:40:00Z</dcterms:created>
  <dcterms:modified xsi:type="dcterms:W3CDTF">2023-12-08T07:46:00Z</dcterms:modified>
</cp:coreProperties>
</file>