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8DD57" w14:textId="69B4C4D2" w:rsidR="00BA00AB" w:rsidRDefault="00225B2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TAILYOUR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d.1480)</w:t>
      </w:r>
    </w:p>
    <w:p w14:paraId="2DC6A859" w14:textId="77777777" w:rsidR="00225B25" w:rsidRDefault="00225B25" w:rsidP="009139A6">
      <w:pPr>
        <w:pStyle w:val="NoSpacing"/>
        <w:rPr>
          <w:rFonts w:cs="Times New Roman"/>
          <w:szCs w:val="24"/>
        </w:rPr>
      </w:pPr>
    </w:p>
    <w:p w14:paraId="45F00D3D" w14:textId="77777777" w:rsidR="00225B25" w:rsidRDefault="00225B25" w:rsidP="009139A6">
      <w:pPr>
        <w:pStyle w:val="NoSpacing"/>
        <w:rPr>
          <w:rFonts w:cs="Times New Roman"/>
          <w:szCs w:val="24"/>
        </w:rPr>
      </w:pPr>
    </w:p>
    <w:p w14:paraId="0CE82021" w14:textId="351103E8" w:rsidR="00225B25" w:rsidRDefault="00225B2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Richard </w:t>
      </w:r>
      <w:proofErr w:type="spellStart"/>
      <w:r>
        <w:rPr>
          <w:rFonts w:cs="Times New Roman"/>
          <w:szCs w:val="24"/>
        </w:rPr>
        <w:t>Tailyour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Filey</w:t>
      </w:r>
      <w:proofErr w:type="spellEnd"/>
      <w:r>
        <w:rPr>
          <w:rFonts w:cs="Times New Roman"/>
          <w:szCs w:val="24"/>
        </w:rPr>
        <w:t>.     (W.Y.R.p.164)</w:t>
      </w:r>
    </w:p>
    <w:p w14:paraId="003C7C47" w14:textId="77777777" w:rsidR="00225B25" w:rsidRDefault="00225B25" w:rsidP="009139A6">
      <w:pPr>
        <w:pStyle w:val="NoSpacing"/>
        <w:rPr>
          <w:rFonts w:cs="Times New Roman"/>
          <w:szCs w:val="24"/>
        </w:rPr>
      </w:pPr>
    </w:p>
    <w:p w14:paraId="4584F43B" w14:textId="77777777" w:rsidR="00225B25" w:rsidRDefault="00225B25" w:rsidP="009139A6">
      <w:pPr>
        <w:pStyle w:val="NoSpacing"/>
        <w:rPr>
          <w:rFonts w:cs="Times New Roman"/>
          <w:szCs w:val="24"/>
        </w:rPr>
      </w:pPr>
    </w:p>
    <w:p w14:paraId="72A3DD29" w14:textId="59F04F6B" w:rsidR="00225B25" w:rsidRDefault="00225B2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Jun.1480</w:t>
      </w:r>
      <w:r>
        <w:rPr>
          <w:rFonts w:cs="Times New Roman"/>
          <w:szCs w:val="24"/>
        </w:rPr>
        <w:tab/>
        <w:t>Administration of his lands and possessions was granted.   (ibid.)</w:t>
      </w:r>
    </w:p>
    <w:p w14:paraId="3A8052C5" w14:textId="77777777" w:rsidR="00225B25" w:rsidRDefault="00225B25" w:rsidP="009139A6">
      <w:pPr>
        <w:pStyle w:val="NoSpacing"/>
        <w:rPr>
          <w:rFonts w:cs="Times New Roman"/>
          <w:szCs w:val="24"/>
        </w:rPr>
      </w:pPr>
    </w:p>
    <w:p w14:paraId="197B73C5" w14:textId="77777777" w:rsidR="00225B25" w:rsidRDefault="00225B25" w:rsidP="009139A6">
      <w:pPr>
        <w:pStyle w:val="NoSpacing"/>
        <w:rPr>
          <w:rFonts w:cs="Times New Roman"/>
          <w:szCs w:val="24"/>
        </w:rPr>
      </w:pPr>
    </w:p>
    <w:p w14:paraId="34640CFE" w14:textId="4643662D" w:rsidR="00225B25" w:rsidRDefault="00225B2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5E748E35" w14:textId="1883A650" w:rsidR="00225B25" w:rsidRPr="00225B25" w:rsidRDefault="00225B25" w:rsidP="009139A6">
      <w:pPr>
        <w:pStyle w:val="NoSpacing"/>
        <w:rPr>
          <w:rFonts w:cs="Times New Roman"/>
          <w:szCs w:val="24"/>
        </w:rPr>
      </w:pPr>
    </w:p>
    <w:sectPr w:rsidR="00225B25" w:rsidRPr="00225B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2BE25" w14:textId="77777777" w:rsidR="00225B25" w:rsidRDefault="00225B25" w:rsidP="009139A6">
      <w:r>
        <w:separator/>
      </w:r>
    </w:p>
  </w:endnote>
  <w:endnote w:type="continuationSeparator" w:id="0">
    <w:p w14:paraId="0659027A" w14:textId="77777777" w:rsidR="00225B25" w:rsidRDefault="00225B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FA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BB7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4F5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10126" w14:textId="77777777" w:rsidR="00225B25" w:rsidRDefault="00225B25" w:rsidP="009139A6">
      <w:r>
        <w:separator/>
      </w:r>
    </w:p>
  </w:footnote>
  <w:footnote w:type="continuationSeparator" w:id="0">
    <w:p w14:paraId="3615DCDE" w14:textId="77777777" w:rsidR="00225B25" w:rsidRDefault="00225B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B03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C5C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713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B25"/>
    <w:rsid w:val="000666E0"/>
    <w:rsid w:val="00225B2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25A75"/>
  <w15:chartTrackingRefBased/>
  <w15:docId w15:val="{C236D7B3-715B-4E5D-AC1B-C8E2D5BF8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2023-12-09T07:45:00Z</dcterms:created>
  <dcterms:modified xsi:type="dcterms:W3CDTF">2023-12-09T07:49:00Z</dcterms:modified>
</cp:coreProperties>
</file>