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0DD3E" w14:textId="63894F7D" w:rsidR="00BA00AB" w:rsidRDefault="00D955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TA</w:t>
      </w:r>
      <w:r w:rsidR="0028118D">
        <w:rPr>
          <w:rFonts w:cs="Times New Roman"/>
          <w:szCs w:val="24"/>
          <w:u w:val="single"/>
        </w:rPr>
        <w:t>I</w:t>
      </w:r>
      <w:r>
        <w:rPr>
          <w:rFonts w:cs="Times New Roman"/>
          <w:szCs w:val="24"/>
          <w:u w:val="single"/>
        </w:rPr>
        <w:t>LYOUR</w:t>
      </w:r>
      <w:r>
        <w:rPr>
          <w:rFonts w:cs="Times New Roman"/>
          <w:szCs w:val="24"/>
        </w:rPr>
        <w:t xml:space="preserve">      (</w:t>
      </w:r>
      <w:r w:rsidR="00D75EC1">
        <w:rPr>
          <w:rFonts w:cs="Times New Roman"/>
          <w:szCs w:val="24"/>
        </w:rPr>
        <w:t>fl.</w:t>
      </w:r>
      <w:r>
        <w:rPr>
          <w:rFonts w:cs="Times New Roman"/>
          <w:szCs w:val="24"/>
        </w:rPr>
        <w:t>1485-6)</w:t>
      </w:r>
    </w:p>
    <w:p w14:paraId="0E531F94" w14:textId="3D4DD319" w:rsidR="00D9553E" w:rsidRDefault="00D955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Tanner.</w:t>
      </w:r>
    </w:p>
    <w:p w14:paraId="68FFA58B" w14:textId="77777777" w:rsidR="00D9553E" w:rsidRDefault="00D9553E" w:rsidP="009139A6">
      <w:pPr>
        <w:pStyle w:val="NoSpacing"/>
        <w:rPr>
          <w:rFonts w:cs="Times New Roman"/>
          <w:szCs w:val="24"/>
        </w:rPr>
      </w:pPr>
    </w:p>
    <w:p w14:paraId="43D23CF1" w14:textId="77777777" w:rsidR="00D9553E" w:rsidRDefault="00D9553E" w:rsidP="009139A6">
      <w:pPr>
        <w:pStyle w:val="NoSpacing"/>
        <w:rPr>
          <w:rFonts w:cs="Times New Roman"/>
          <w:szCs w:val="24"/>
        </w:rPr>
      </w:pPr>
    </w:p>
    <w:p w14:paraId="7AF264BD" w14:textId="027A9A13" w:rsidR="00D9553E" w:rsidRDefault="00D955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Oct.1485</w:t>
      </w:r>
      <w:r>
        <w:rPr>
          <w:rFonts w:cs="Times New Roman"/>
          <w:szCs w:val="24"/>
        </w:rPr>
        <w:tab/>
        <w:t>He made his Will.   (W.Y.R. p.164)</w:t>
      </w:r>
    </w:p>
    <w:p w14:paraId="18B7F559" w14:textId="4664D433" w:rsidR="00D9553E" w:rsidRDefault="00D955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Jan.</w:t>
      </w:r>
      <w:r>
        <w:rPr>
          <w:rFonts w:cs="Times New Roman"/>
          <w:szCs w:val="24"/>
        </w:rPr>
        <w:tab/>
        <w:t>1486</w:t>
      </w:r>
      <w:r>
        <w:rPr>
          <w:rFonts w:cs="Times New Roman"/>
          <w:szCs w:val="24"/>
        </w:rPr>
        <w:tab/>
        <w:t>Probate of his Will.    (ibid.)</w:t>
      </w:r>
    </w:p>
    <w:p w14:paraId="5F2593DA" w14:textId="77777777" w:rsidR="00D9553E" w:rsidRDefault="00D9553E" w:rsidP="009139A6">
      <w:pPr>
        <w:pStyle w:val="NoSpacing"/>
        <w:rPr>
          <w:rFonts w:cs="Times New Roman"/>
          <w:szCs w:val="24"/>
        </w:rPr>
      </w:pPr>
    </w:p>
    <w:p w14:paraId="5D960D55" w14:textId="77777777" w:rsidR="00D9553E" w:rsidRDefault="00D9553E" w:rsidP="009139A6">
      <w:pPr>
        <w:pStyle w:val="NoSpacing"/>
        <w:rPr>
          <w:rFonts w:cs="Times New Roman"/>
          <w:szCs w:val="24"/>
        </w:rPr>
      </w:pPr>
    </w:p>
    <w:p w14:paraId="3942E7ED" w14:textId="2E6B1334" w:rsidR="00D9553E" w:rsidRPr="00D9553E" w:rsidRDefault="00D955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December 2023</w:t>
      </w:r>
    </w:p>
    <w:sectPr w:rsidR="00D9553E" w:rsidRPr="00D955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DB3D5" w14:textId="77777777" w:rsidR="00D9553E" w:rsidRDefault="00D9553E" w:rsidP="009139A6">
      <w:r>
        <w:separator/>
      </w:r>
    </w:p>
  </w:endnote>
  <w:endnote w:type="continuationSeparator" w:id="0">
    <w:p w14:paraId="003F9CD0" w14:textId="77777777" w:rsidR="00D9553E" w:rsidRDefault="00D955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969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F73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D9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07BAE" w14:textId="77777777" w:rsidR="00D9553E" w:rsidRDefault="00D9553E" w:rsidP="009139A6">
      <w:r>
        <w:separator/>
      </w:r>
    </w:p>
  </w:footnote>
  <w:footnote w:type="continuationSeparator" w:id="0">
    <w:p w14:paraId="2E6D96AD" w14:textId="77777777" w:rsidR="00D9553E" w:rsidRDefault="00D955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476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690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FE8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3E"/>
    <w:rsid w:val="000666E0"/>
    <w:rsid w:val="002510B7"/>
    <w:rsid w:val="0028118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75EC1"/>
    <w:rsid w:val="00D9553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11EDB"/>
  <w15:chartTrackingRefBased/>
  <w15:docId w15:val="{8DAEA80E-7A2C-4850-8EBD-72A62178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2023-12-08T07:37:00Z</dcterms:created>
  <dcterms:modified xsi:type="dcterms:W3CDTF">2023-12-08T07:43:00Z</dcterms:modified>
</cp:coreProperties>
</file>