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845B9" w14:textId="0EE0CAF5" w:rsidR="00BA00AB" w:rsidRDefault="006A4FA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TA</w:t>
      </w:r>
      <w:r w:rsidR="00FC4AB0">
        <w:rPr>
          <w:rFonts w:cs="Times New Roman"/>
          <w:szCs w:val="24"/>
          <w:u w:val="single"/>
        </w:rPr>
        <w:t>I</w:t>
      </w:r>
      <w:r>
        <w:rPr>
          <w:rFonts w:cs="Times New Roman"/>
          <w:szCs w:val="24"/>
          <w:u w:val="single"/>
        </w:rPr>
        <w:t>LYOUR</w:t>
      </w:r>
      <w:r>
        <w:rPr>
          <w:rFonts w:cs="Times New Roman"/>
          <w:szCs w:val="24"/>
        </w:rPr>
        <w:t xml:space="preserve">       (d.1477)</w:t>
      </w:r>
    </w:p>
    <w:p w14:paraId="6475FBE5" w14:textId="19F1B5E8" w:rsidR="006A4FA7" w:rsidRDefault="006A4FA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Butcher.</w:t>
      </w:r>
    </w:p>
    <w:p w14:paraId="67C72A9D" w14:textId="77777777" w:rsidR="006A4FA7" w:rsidRDefault="006A4FA7" w:rsidP="009139A6">
      <w:pPr>
        <w:pStyle w:val="NoSpacing"/>
        <w:rPr>
          <w:rFonts w:cs="Times New Roman"/>
          <w:szCs w:val="24"/>
        </w:rPr>
      </w:pPr>
    </w:p>
    <w:p w14:paraId="3DE3E50D" w14:textId="77777777" w:rsidR="006A4FA7" w:rsidRDefault="006A4FA7" w:rsidP="009139A6">
      <w:pPr>
        <w:pStyle w:val="NoSpacing"/>
        <w:rPr>
          <w:rFonts w:cs="Times New Roman"/>
          <w:szCs w:val="24"/>
        </w:rPr>
      </w:pPr>
    </w:p>
    <w:p w14:paraId="51C511C6" w14:textId="4E61F598" w:rsidR="006A4FA7" w:rsidRDefault="006A4FA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Mar.1477</w:t>
      </w:r>
      <w:r>
        <w:rPr>
          <w:rFonts w:cs="Times New Roman"/>
          <w:szCs w:val="24"/>
        </w:rPr>
        <w:tab/>
        <w:t>He made his Will.    (W.Y.R. p.164)</w:t>
      </w:r>
    </w:p>
    <w:p w14:paraId="674C7B28" w14:textId="10778C4E" w:rsidR="006A4FA7" w:rsidRDefault="006A4FA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Apr.</w:t>
      </w:r>
      <w:r>
        <w:rPr>
          <w:rFonts w:cs="Times New Roman"/>
          <w:szCs w:val="24"/>
        </w:rPr>
        <w:tab/>
        <w:t>Probate of his Will.  (ibid.)</w:t>
      </w:r>
    </w:p>
    <w:p w14:paraId="36AF27C4" w14:textId="77777777" w:rsidR="006A4FA7" w:rsidRDefault="006A4FA7" w:rsidP="009139A6">
      <w:pPr>
        <w:pStyle w:val="NoSpacing"/>
        <w:rPr>
          <w:rFonts w:cs="Times New Roman"/>
          <w:szCs w:val="24"/>
        </w:rPr>
      </w:pPr>
    </w:p>
    <w:p w14:paraId="13041003" w14:textId="77777777" w:rsidR="006A4FA7" w:rsidRDefault="006A4FA7" w:rsidP="009139A6">
      <w:pPr>
        <w:pStyle w:val="NoSpacing"/>
        <w:rPr>
          <w:rFonts w:cs="Times New Roman"/>
          <w:szCs w:val="24"/>
        </w:rPr>
      </w:pPr>
    </w:p>
    <w:p w14:paraId="41909EB5" w14:textId="7467F76B" w:rsidR="006A4FA7" w:rsidRPr="006A4FA7" w:rsidRDefault="006A4FA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December 2023</w:t>
      </w:r>
    </w:p>
    <w:sectPr w:rsidR="006A4FA7" w:rsidRPr="006A4F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A20AE" w14:textId="77777777" w:rsidR="006A4FA7" w:rsidRDefault="006A4FA7" w:rsidP="009139A6">
      <w:r>
        <w:separator/>
      </w:r>
    </w:p>
  </w:endnote>
  <w:endnote w:type="continuationSeparator" w:id="0">
    <w:p w14:paraId="071C8C75" w14:textId="77777777" w:rsidR="006A4FA7" w:rsidRDefault="006A4F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282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5A5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CF8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87572" w14:textId="77777777" w:rsidR="006A4FA7" w:rsidRDefault="006A4FA7" w:rsidP="009139A6">
      <w:r>
        <w:separator/>
      </w:r>
    </w:p>
  </w:footnote>
  <w:footnote w:type="continuationSeparator" w:id="0">
    <w:p w14:paraId="6B14EC97" w14:textId="77777777" w:rsidR="006A4FA7" w:rsidRDefault="006A4F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D0F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EA2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25D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A7"/>
    <w:rsid w:val="000666E0"/>
    <w:rsid w:val="002510B7"/>
    <w:rsid w:val="005C130B"/>
    <w:rsid w:val="006A4FA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C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00071"/>
  <w15:chartTrackingRefBased/>
  <w15:docId w15:val="{475413B1-AFDB-4CED-B8A6-719B0164C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2023-12-08T07:34:00Z</dcterms:created>
  <dcterms:modified xsi:type="dcterms:W3CDTF">2023-12-08T07:42:00Z</dcterms:modified>
</cp:coreProperties>
</file>