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CF164BD" w14:textId="77777777" w:rsidR="005C35B9" w:rsidRDefault="005C35B9" w:rsidP="005C35B9">
      <w:pPr>
        <w:pStyle w:val="NoSpacing"/>
      </w:pPr>
      <w:r>
        <w:rPr>
          <w:u w:val="single"/>
        </w:rPr>
        <w:t>Thomas TAILYOUR</w:t>
      </w:r>
      <w:r>
        <w:t xml:space="preserve">      (fl.1477)</w:t>
      </w:r>
    </w:p>
    <w:p w14:paraId="73B26C6A" w14:textId="33137EAC" w:rsidR="005C35B9" w:rsidRDefault="005C35B9" w:rsidP="005C35B9">
      <w:pPr>
        <w:pStyle w:val="NoSpacing"/>
      </w:pPr>
      <w:r>
        <w:t>of North Ferriby Priory, East Riding of Yorkshire.</w:t>
      </w:r>
    </w:p>
    <w:p w14:paraId="1EF622D5" w14:textId="77777777" w:rsidR="005C35B9" w:rsidRDefault="005C35B9" w:rsidP="005C35B9">
      <w:pPr>
        <w:pStyle w:val="NoSpacing"/>
      </w:pPr>
    </w:p>
    <w:p w14:paraId="63A316D3" w14:textId="64CC879E" w:rsidR="005C35B9" w:rsidRDefault="005C35B9" w:rsidP="005C35B9">
      <w:pPr>
        <w:pStyle w:val="NoSpacing"/>
      </w:pPr>
    </w:p>
    <w:p w14:paraId="45BC30B6" w14:textId="77777777" w:rsidR="00AF269B" w:rsidRDefault="00AF269B" w:rsidP="00AF269B">
      <w:pPr>
        <w:pStyle w:val="NoSpacing"/>
      </w:pPr>
      <w:r>
        <w:t>21 Sep.1476</w:t>
      </w:r>
      <w:r>
        <w:tab/>
        <w:t xml:space="preserve">He was ordained </w:t>
      </w:r>
      <w:proofErr w:type="spellStart"/>
      <w:r>
        <w:t>subdeacon</w:t>
      </w:r>
      <w:proofErr w:type="spellEnd"/>
      <w:r>
        <w:t xml:space="preserve"> in the conventual church of the Carmelites at</w:t>
      </w:r>
    </w:p>
    <w:p w14:paraId="5FA59473" w14:textId="77777777" w:rsidR="00AF269B" w:rsidRDefault="00AF269B" w:rsidP="00AF269B">
      <w:pPr>
        <w:pStyle w:val="NoSpacing"/>
      </w:pPr>
      <w:r>
        <w:tab/>
      </w:r>
      <w:r>
        <w:tab/>
        <w:t>York by William Egremont, Bishop of Dromore(q.v.).</w:t>
      </w:r>
    </w:p>
    <w:p w14:paraId="157BB42F" w14:textId="6A6780A4" w:rsidR="00AF269B" w:rsidRDefault="00AF269B" w:rsidP="005C35B9">
      <w:pPr>
        <w:pStyle w:val="NoSpacing"/>
      </w:pPr>
      <w:r>
        <w:tab/>
      </w:r>
      <w:r>
        <w:tab/>
        <w:t>(“York Clergy Ordinations 1475-1500” ed. David M. Smith p.18)</w:t>
      </w:r>
    </w:p>
    <w:p w14:paraId="02AF8781" w14:textId="77777777" w:rsidR="005C35B9" w:rsidRDefault="005C35B9" w:rsidP="005C35B9">
      <w:pPr>
        <w:pStyle w:val="NoSpacing"/>
      </w:pPr>
      <w:r>
        <w:t>20 Sep.1477</w:t>
      </w:r>
      <w:r>
        <w:tab/>
        <w:t>He was ordained deacon in the conventual church of the Carmelites in</w:t>
      </w:r>
    </w:p>
    <w:p w14:paraId="22EE1417" w14:textId="77777777" w:rsidR="005C35B9" w:rsidRDefault="005C35B9" w:rsidP="005C35B9">
      <w:pPr>
        <w:pStyle w:val="NoSpacing"/>
      </w:pPr>
      <w:r>
        <w:tab/>
      </w:r>
      <w:r>
        <w:tab/>
        <w:t>York, by William Egremont, Bishop of Dromore(q.v.).</w:t>
      </w:r>
    </w:p>
    <w:p w14:paraId="228580FD" w14:textId="77777777" w:rsidR="005C35B9" w:rsidRDefault="005C35B9" w:rsidP="005C35B9">
      <w:pPr>
        <w:pStyle w:val="NoSpacing"/>
      </w:pPr>
      <w:r>
        <w:tab/>
      </w:r>
      <w:r>
        <w:tab/>
        <w:t>(“York Clergy Ordinations 1475-1500” ed. David M. Smith p.29)</w:t>
      </w:r>
    </w:p>
    <w:p w14:paraId="76B23117" w14:textId="77777777" w:rsidR="005C35B9" w:rsidRDefault="005C35B9" w:rsidP="005C35B9">
      <w:pPr>
        <w:pStyle w:val="NoSpacing"/>
      </w:pPr>
    </w:p>
    <w:p w14:paraId="2D122EA0" w14:textId="77777777" w:rsidR="005C35B9" w:rsidRDefault="005C35B9" w:rsidP="005C35B9">
      <w:pPr>
        <w:pStyle w:val="NoSpacing"/>
      </w:pPr>
      <w:r>
        <w:t>.</w:t>
      </w:r>
    </w:p>
    <w:p w14:paraId="2D937FED" w14:textId="1FBEF669" w:rsidR="005C35B9" w:rsidRDefault="005C35B9" w:rsidP="005C35B9">
      <w:pPr>
        <w:pStyle w:val="NoSpacing"/>
      </w:pPr>
      <w:r>
        <w:t>23 October 2019</w:t>
      </w:r>
    </w:p>
    <w:p w14:paraId="7BFFE405" w14:textId="3CF8A262" w:rsidR="00AF269B" w:rsidRDefault="00AF269B" w:rsidP="005C35B9">
      <w:pPr>
        <w:pStyle w:val="NoSpacing"/>
      </w:pPr>
      <w:r>
        <w:t>21 May 2020</w:t>
      </w:r>
    </w:p>
    <w:p w14:paraId="3B7F8F68" w14:textId="4E604290" w:rsidR="006B2F86" w:rsidRPr="005C35B9" w:rsidRDefault="00AF269B" w:rsidP="00E71FC3">
      <w:pPr>
        <w:pStyle w:val="NoSpacing"/>
      </w:pPr>
    </w:p>
    <w:sectPr w:rsidR="006B2F86" w:rsidRPr="005C35B9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D3AC348" w14:textId="77777777" w:rsidR="005C35B9" w:rsidRDefault="005C35B9" w:rsidP="00E71FC3">
      <w:pPr>
        <w:spacing w:after="0" w:line="240" w:lineRule="auto"/>
      </w:pPr>
      <w:r>
        <w:separator/>
      </w:r>
    </w:p>
  </w:endnote>
  <w:endnote w:type="continuationSeparator" w:id="0">
    <w:p w14:paraId="577CD5A7" w14:textId="77777777" w:rsidR="005C35B9" w:rsidRDefault="005C35B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1921E1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7AD60C0" w14:textId="77777777" w:rsidR="005C35B9" w:rsidRDefault="005C35B9" w:rsidP="00E71FC3">
      <w:pPr>
        <w:spacing w:after="0" w:line="240" w:lineRule="auto"/>
      </w:pPr>
      <w:r>
        <w:separator/>
      </w:r>
    </w:p>
  </w:footnote>
  <w:footnote w:type="continuationSeparator" w:id="0">
    <w:p w14:paraId="69870772" w14:textId="77777777" w:rsidR="005C35B9" w:rsidRDefault="005C35B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35B9"/>
    <w:rsid w:val="001A7C09"/>
    <w:rsid w:val="00577BD5"/>
    <w:rsid w:val="005C35B9"/>
    <w:rsid w:val="00656CBA"/>
    <w:rsid w:val="006A1F77"/>
    <w:rsid w:val="00733BE7"/>
    <w:rsid w:val="00AB52E8"/>
    <w:rsid w:val="00AF269B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AD468F"/>
  <w15:chartTrackingRefBased/>
  <w15:docId w15:val="{A60282A0-18D4-46A4-ADA3-2AA91A5770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0839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6</TotalTime>
  <Pages>1</Pages>
  <Words>77</Words>
  <Characters>439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2019-11-01T09:06:00Z</dcterms:created>
  <dcterms:modified xsi:type="dcterms:W3CDTF">2020-05-21T11:20:00Z</dcterms:modified>
</cp:coreProperties>
</file>