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FD543" w14:textId="02E08825" w:rsidR="00BA00AB" w:rsidRDefault="00175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TAILYOUR</w:t>
      </w:r>
      <w:r>
        <w:rPr>
          <w:rFonts w:cs="Times New Roman"/>
          <w:szCs w:val="24"/>
        </w:rPr>
        <w:t xml:space="preserve">      (d.1479)</w:t>
      </w:r>
    </w:p>
    <w:p w14:paraId="24CB7624" w14:textId="73BC8061" w:rsidR="00175BCD" w:rsidRDefault="00175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Cottingham.</w:t>
      </w:r>
    </w:p>
    <w:p w14:paraId="11BEBF5A" w14:textId="77777777" w:rsidR="00175BCD" w:rsidRDefault="00175BCD" w:rsidP="009139A6">
      <w:pPr>
        <w:pStyle w:val="NoSpacing"/>
        <w:rPr>
          <w:rFonts w:cs="Times New Roman"/>
          <w:szCs w:val="24"/>
        </w:rPr>
      </w:pPr>
    </w:p>
    <w:p w14:paraId="1C71CEA5" w14:textId="77777777" w:rsidR="00175BCD" w:rsidRDefault="00175BCD" w:rsidP="009139A6">
      <w:pPr>
        <w:pStyle w:val="NoSpacing"/>
        <w:rPr>
          <w:rFonts w:cs="Times New Roman"/>
          <w:szCs w:val="24"/>
        </w:rPr>
      </w:pPr>
    </w:p>
    <w:p w14:paraId="168FE0CA" w14:textId="7E37DAD5" w:rsidR="00175BCD" w:rsidRDefault="00175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Oct.1479</w:t>
      </w:r>
      <w:r>
        <w:rPr>
          <w:rFonts w:cs="Times New Roman"/>
          <w:szCs w:val="24"/>
        </w:rPr>
        <w:tab/>
        <w:t>He made his Will.   (W.Y.R. p.164)</w:t>
      </w:r>
    </w:p>
    <w:p w14:paraId="232537CE" w14:textId="40B9AC95" w:rsidR="00175BCD" w:rsidRDefault="00175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Nov.</w:t>
      </w:r>
      <w:r>
        <w:rPr>
          <w:rFonts w:cs="Times New Roman"/>
          <w:szCs w:val="24"/>
        </w:rPr>
        <w:tab/>
        <w:t>Probate of his Will.   (ibid.)</w:t>
      </w:r>
    </w:p>
    <w:p w14:paraId="6A29183A" w14:textId="77777777" w:rsidR="00175BCD" w:rsidRDefault="00175BCD" w:rsidP="009139A6">
      <w:pPr>
        <w:pStyle w:val="NoSpacing"/>
        <w:rPr>
          <w:rFonts w:cs="Times New Roman"/>
          <w:szCs w:val="24"/>
        </w:rPr>
      </w:pPr>
    </w:p>
    <w:p w14:paraId="42A4FAD4" w14:textId="77777777" w:rsidR="00175BCD" w:rsidRDefault="00175BCD" w:rsidP="009139A6">
      <w:pPr>
        <w:pStyle w:val="NoSpacing"/>
        <w:rPr>
          <w:rFonts w:cs="Times New Roman"/>
          <w:szCs w:val="24"/>
        </w:rPr>
      </w:pPr>
    </w:p>
    <w:p w14:paraId="3D7EAF6D" w14:textId="7576C322" w:rsidR="00175BCD" w:rsidRPr="00175BCD" w:rsidRDefault="00175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175BCD" w:rsidRPr="00175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26AA7" w14:textId="77777777" w:rsidR="00175BCD" w:rsidRDefault="00175BCD" w:rsidP="009139A6">
      <w:r>
        <w:separator/>
      </w:r>
    </w:p>
  </w:endnote>
  <w:endnote w:type="continuationSeparator" w:id="0">
    <w:p w14:paraId="76703392" w14:textId="77777777" w:rsidR="00175BCD" w:rsidRDefault="00175B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7D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045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2F9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39E00" w14:textId="77777777" w:rsidR="00175BCD" w:rsidRDefault="00175BCD" w:rsidP="009139A6">
      <w:r>
        <w:separator/>
      </w:r>
    </w:p>
  </w:footnote>
  <w:footnote w:type="continuationSeparator" w:id="0">
    <w:p w14:paraId="29C1C663" w14:textId="77777777" w:rsidR="00175BCD" w:rsidRDefault="00175B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E04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56C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C17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BCD"/>
    <w:rsid w:val="000666E0"/>
    <w:rsid w:val="00175BC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36B14"/>
  <w15:chartTrackingRefBased/>
  <w15:docId w15:val="{E5E6CB33-314E-46EE-87F0-52E3D394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2023-12-05T07:57:00Z</dcterms:created>
  <dcterms:modified xsi:type="dcterms:W3CDTF">2023-12-05T07:58:00Z</dcterms:modified>
</cp:coreProperties>
</file>