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BA715" w14:textId="0E09C4E1" w:rsidR="00BA00AB" w:rsidRDefault="005235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TAILYOUR</w:t>
      </w:r>
      <w:r>
        <w:rPr>
          <w:rFonts w:cs="Times New Roman"/>
          <w:szCs w:val="24"/>
        </w:rPr>
        <w:t xml:space="preserve">      (d.1505)</w:t>
      </w:r>
    </w:p>
    <w:p w14:paraId="547266D4" w14:textId="42E2FE4B" w:rsidR="00523513" w:rsidRDefault="005235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St.Clements, York. Chaplain.</w:t>
      </w:r>
    </w:p>
    <w:p w14:paraId="1FDD7EFB" w14:textId="77777777" w:rsidR="00523513" w:rsidRDefault="00523513" w:rsidP="009139A6">
      <w:pPr>
        <w:pStyle w:val="NoSpacing"/>
        <w:rPr>
          <w:rFonts w:cs="Times New Roman"/>
          <w:szCs w:val="24"/>
        </w:rPr>
      </w:pPr>
    </w:p>
    <w:p w14:paraId="024956EA" w14:textId="77777777" w:rsidR="00523513" w:rsidRDefault="00523513" w:rsidP="009139A6">
      <w:pPr>
        <w:pStyle w:val="NoSpacing"/>
        <w:rPr>
          <w:rFonts w:cs="Times New Roman"/>
          <w:szCs w:val="24"/>
        </w:rPr>
      </w:pPr>
    </w:p>
    <w:p w14:paraId="2C0327F7" w14:textId="433A0EA8" w:rsidR="00523513" w:rsidRDefault="005235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Jan.1505</w:t>
      </w:r>
      <w:r>
        <w:rPr>
          <w:rFonts w:cs="Times New Roman"/>
          <w:szCs w:val="24"/>
        </w:rPr>
        <w:tab/>
        <w:t>He made his Will.    (W.Y.R. p.164)</w:t>
      </w:r>
    </w:p>
    <w:p w14:paraId="340CA5D7" w14:textId="3D45015E" w:rsidR="00523513" w:rsidRDefault="005235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3DBF8A56" w14:textId="77777777" w:rsidR="00523513" w:rsidRDefault="00523513" w:rsidP="009139A6">
      <w:pPr>
        <w:pStyle w:val="NoSpacing"/>
        <w:rPr>
          <w:rFonts w:cs="Times New Roman"/>
          <w:szCs w:val="24"/>
        </w:rPr>
      </w:pPr>
    </w:p>
    <w:p w14:paraId="1D3BF725" w14:textId="77777777" w:rsidR="00523513" w:rsidRDefault="00523513" w:rsidP="009139A6">
      <w:pPr>
        <w:pStyle w:val="NoSpacing"/>
        <w:rPr>
          <w:rFonts w:cs="Times New Roman"/>
          <w:szCs w:val="24"/>
        </w:rPr>
      </w:pPr>
    </w:p>
    <w:p w14:paraId="282401AA" w14:textId="72E93001" w:rsidR="00523513" w:rsidRPr="00523513" w:rsidRDefault="005235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sectPr w:rsidR="00523513" w:rsidRPr="005235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A771" w14:textId="77777777" w:rsidR="00523513" w:rsidRDefault="00523513" w:rsidP="009139A6">
      <w:r>
        <w:separator/>
      </w:r>
    </w:p>
  </w:endnote>
  <w:endnote w:type="continuationSeparator" w:id="0">
    <w:p w14:paraId="4C966629" w14:textId="77777777" w:rsidR="00523513" w:rsidRDefault="005235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203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63B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444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B10B5" w14:textId="77777777" w:rsidR="00523513" w:rsidRDefault="00523513" w:rsidP="009139A6">
      <w:r>
        <w:separator/>
      </w:r>
    </w:p>
  </w:footnote>
  <w:footnote w:type="continuationSeparator" w:id="0">
    <w:p w14:paraId="3618C958" w14:textId="77777777" w:rsidR="00523513" w:rsidRDefault="005235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FA8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AA4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91E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513"/>
    <w:rsid w:val="000666E0"/>
    <w:rsid w:val="002510B7"/>
    <w:rsid w:val="0052351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16F4D"/>
  <w15:chartTrackingRefBased/>
  <w15:docId w15:val="{76CC9532-0F40-453E-82B8-D1B848605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2023-12-05T07:53:00Z</dcterms:created>
  <dcterms:modified xsi:type="dcterms:W3CDTF">2023-12-05T07:56:00Z</dcterms:modified>
</cp:coreProperties>
</file>