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4B928" w14:textId="1B702ED6" w:rsidR="006B2F86" w:rsidRDefault="00066E0D" w:rsidP="00E71FC3">
      <w:pPr>
        <w:pStyle w:val="NoSpacing"/>
      </w:pPr>
      <w:r>
        <w:rPr>
          <w:u w:val="single"/>
        </w:rPr>
        <w:t>Robert TAILYOUR</w:t>
      </w:r>
      <w:r>
        <w:t xml:space="preserve">     </w:t>
      </w:r>
      <w:proofErr w:type="gramStart"/>
      <w:r>
        <w:t xml:space="preserve">   (</w:t>
      </w:r>
      <w:proofErr w:type="gramEnd"/>
      <w:r>
        <w:t>fl.1475)</w:t>
      </w:r>
    </w:p>
    <w:p w14:paraId="39C19764" w14:textId="284C2F85" w:rsidR="00066E0D" w:rsidRDefault="00066E0D" w:rsidP="00E71FC3">
      <w:pPr>
        <w:pStyle w:val="NoSpacing"/>
      </w:pPr>
      <w:r>
        <w:t xml:space="preserve">of </w:t>
      </w:r>
      <w:proofErr w:type="spellStart"/>
      <w:r>
        <w:t>Skirpenbeck</w:t>
      </w:r>
      <w:proofErr w:type="spellEnd"/>
      <w:r>
        <w:t>, East Riding of Yorkshire.</w:t>
      </w:r>
    </w:p>
    <w:p w14:paraId="0DC7BB9D" w14:textId="427535A6" w:rsidR="00066E0D" w:rsidRDefault="00066E0D" w:rsidP="00E71FC3">
      <w:pPr>
        <w:pStyle w:val="NoSpacing"/>
      </w:pPr>
    </w:p>
    <w:p w14:paraId="25980350" w14:textId="53C3DE04" w:rsidR="00066E0D" w:rsidRDefault="00066E0D" w:rsidP="00E71FC3">
      <w:pPr>
        <w:pStyle w:val="NoSpacing"/>
      </w:pPr>
    </w:p>
    <w:p w14:paraId="7157316C" w14:textId="77777777" w:rsidR="00066E0D" w:rsidRDefault="00066E0D" w:rsidP="00066E0D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390FEE20" w14:textId="77777777" w:rsidR="00066E0D" w:rsidRDefault="00066E0D" w:rsidP="00066E0D">
      <w:pPr>
        <w:pStyle w:val="NoSpacing"/>
      </w:pPr>
      <w:r>
        <w:tab/>
      </w:r>
      <w:r>
        <w:tab/>
        <w:t>York by William Egremont, Bishop of Dromore(q.v.).</w:t>
      </w:r>
    </w:p>
    <w:p w14:paraId="332F1F10" w14:textId="77777777" w:rsidR="00066E0D" w:rsidRDefault="00066E0D" w:rsidP="00066E0D">
      <w:pPr>
        <w:pStyle w:val="NoSpacing"/>
      </w:pPr>
      <w:r>
        <w:tab/>
      </w:r>
      <w:r>
        <w:tab/>
        <w:t>(“York Clergy Ordinations 1475-1500” ed. David M. Smith p.1)</w:t>
      </w:r>
    </w:p>
    <w:p w14:paraId="31C76FB2" w14:textId="77777777" w:rsidR="00066E0D" w:rsidRDefault="00066E0D" w:rsidP="00066E0D">
      <w:pPr>
        <w:pStyle w:val="NoSpacing"/>
      </w:pPr>
    </w:p>
    <w:p w14:paraId="4B14D30F" w14:textId="77777777" w:rsidR="00066E0D" w:rsidRDefault="00066E0D" w:rsidP="00066E0D">
      <w:pPr>
        <w:pStyle w:val="NoSpacing"/>
      </w:pPr>
    </w:p>
    <w:p w14:paraId="1C292402" w14:textId="78F1C6A7" w:rsidR="00066E0D" w:rsidRPr="00066E0D" w:rsidRDefault="00066E0D" w:rsidP="00066E0D">
      <w:pPr>
        <w:pStyle w:val="NoSpacing"/>
      </w:pPr>
      <w:r>
        <w:t>26 February 2019</w:t>
      </w:r>
      <w:bookmarkStart w:id="0" w:name="_GoBack"/>
      <w:bookmarkEnd w:id="0"/>
    </w:p>
    <w:sectPr w:rsidR="00066E0D" w:rsidRPr="00066E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67B67" w14:textId="77777777" w:rsidR="00066E0D" w:rsidRDefault="00066E0D" w:rsidP="00E71FC3">
      <w:pPr>
        <w:spacing w:after="0" w:line="240" w:lineRule="auto"/>
      </w:pPr>
      <w:r>
        <w:separator/>
      </w:r>
    </w:p>
  </w:endnote>
  <w:endnote w:type="continuationSeparator" w:id="0">
    <w:p w14:paraId="4CA1B3BA" w14:textId="77777777" w:rsidR="00066E0D" w:rsidRDefault="00066E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0EB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16756" w14:textId="77777777" w:rsidR="00066E0D" w:rsidRDefault="00066E0D" w:rsidP="00E71FC3">
      <w:pPr>
        <w:spacing w:after="0" w:line="240" w:lineRule="auto"/>
      </w:pPr>
      <w:r>
        <w:separator/>
      </w:r>
    </w:p>
  </w:footnote>
  <w:footnote w:type="continuationSeparator" w:id="0">
    <w:p w14:paraId="2443DFB1" w14:textId="77777777" w:rsidR="00066E0D" w:rsidRDefault="00066E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0D"/>
    <w:rsid w:val="00066E0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479A3"/>
  <w15:chartTrackingRefBased/>
  <w15:docId w15:val="{D159D3C1-3221-45A8-B54A-9C402A60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2019-02-26T19:14:00Z</dcterms:created>
  <dcterms:modified xsi:type="dcterms:W3CDTF">2019-02-26T19:16:00Z</dcterms:modified>
</cp:coreProperties>
</file>