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904CC0" w14:textId="77777777" w:rsidR="00236C2A" w:rsidRDefault="00236C2A" w:rsidP="00236C2A">
      <w:pPr>
        <w:pStyle w:val="NoSpacing"/>
      </w:pPr>
      <w:r>
        <w:rPr>
          <w:u w:val="single"/>
        </w:rPr>
        <w:t>Robert TAILYOUR</w:t>
      </w:r>
      <w:r>
        <w:t xml:space="preserve">    </w:t>
      </w:r>
      <w:proofErr w:type="gramStart"/>
      <w:r>
        <w:t xml:space="preserve">   (</w:t>
      </w:r>
      <w:proofErr w:type="gramEnd"/>
      <w:r>
        <w:t>fl.1476)</w:t>
      </w:r>
    </w:p>
    <w:p w14:paraId="02DD4D93" w14:textId="66EB62D0" w:rsidR="00236C2A" w:rsidRDefault="00236C2A" w:rsidP="00236C2A">
      <w:pPr>
        <w:pStyle w:val="NoSpacing"/>
      </w:pPr>
      <w:r>
        <w:t>of Kirkham Priory.</w:t>
      </w:r>
    </w:p>
    <w:p w14:paraId="7EF5C27C" w14:textId="77777777" w:rsidR="00236C2A" w:rsidRDefault="00236C2A" w:rsidP="00236C2A">
      <w:pPr>
        <w:pStyle w:val="NoSpacing"/>
      </w:pPr>
    </w:p>
    <w:p w14:paraId="35331732" w14:textId="77777777" w:rsidR="00236C2A" w:rsidRDefault="00236C2A" w:rsidP="00236C2A">
      <w:pPr>
        <w:pStyle w:val="NoSpacing"/>
      </w:pPr>
    </w:p>
    <w:p w14:paraId="040DA538" w14:textId="77777777" w:rsidR="00236C2A" w:rsidRDefault="00236C2A" w:rsidP="00236C2A">
      <w:pPr>
        <w:pStyle w:val="NoSpacing"/>
      </w:pPr>
      <w:r>
        <w:t>30 Mar.1476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Dominicans in</w:t>
      </w:r>
    </w:p>
    <w:p w14:paraId="1A8816D5" w14:textId="77777777" w:rsidR="00236C2A" w:rsidRDefault="00236C2A" w:rsidP="00236C2A">
      <w:pPr>
        <w:pStyle w:val="NoSpacing"/>
      </w:pPr>
      <w:r>
        <w:tab/>
      </w:r>
      <w:r>
        <w:tab/>
        <w:t>York by William Egremont, Bishop of Dromore(q.v.).</w:t>
      </w:r>
    </w:p>
    <w:p w14:paraId="71E0B9C6" w14:textId="0AF28A27" w:rsidR="00236C2A" w:rsidRDefault="00236C2A" w:rsidP="00236C2A">
      <w:pPr>
        <w:pStyle w:val="NoSpacing"/>
      </w:pPr>
      <w:r>
        <w:tab/>
      </w:r>
      <w:r>
        <w:tab/>
        <w:t>(“York Clergy Ordinations 1475-1500” ed. David M. Smith p.13)</w:t>
      </w:r>
    </w:p>
    <w:p w14:paraId="15AAB67D" w14:textId="08951F60" w:rsidR="00C26F25" w:rsidRDefault="00C26F25" w:rsidP="00236C2A">
      <w:pPr>
        <w:pStyle w:val="NoSpacing"/>
      </w:pPr>
      <w:r>
        <w:t>13 Apr.1476</w:t>
      </w:r>
      <w:r>
        <w:tab/>
      </w:r>
      <w:r w:rsidR="00786871">
        <w:t>He was ordained deacon at the altar of the Blessed Virgin Mary in York</w:t>
      </w:r>
    </w:p>
    <w:p w14:paraId="7E31DF3B" w14:textId="77777777" w:rsidR="00786871" w:rsidRDefault="00786871" w:rsidP="00786871">
      <w:pPr>
        <w:pStyle w:val="NoSpacing"/>
      </w:pPr>
      <w:r>
        <w:tab/>
      </w:r>
      <w:r>
        <w:tab/>
        <w:t xml:space="preserve">Minster </w:t>
      </w:r>
      <w:r>
        <w:t>by William Egremont, Bishop of Dromore(q.v.).</w:t>
      </w:r>
    </w:p>
    <w:p w14:paraId="5BE169AF" w14:textId="39E28A67" w:rsidR="00786871" w:rsidRDefault="00786871" w:rsidP="00236C2A">
      <w:pPr>
        <w:pStyle w:val="NoSpacing"/>
      </w:pPr>
      <w:r>
        <w:tab/>
      </w:r>
      <w:r>
        <w:tab/>
      </w:r>
      <w:r>
        <w:t>(“York Clergy Ordinations 1475-1500” ed. David M. Smith p.1</w:t>
      </w:r>
      <w:r>
        <w:t>5)</w:t>
      </w:r>
    </w:p>
    <w:p w14:paraId="65663BA3" w14:textId="77777777" w:rsidR="00C26F25" w:rsidRDefault="00C26F25" w:rsidP="00C26F25">
      <w:pPr>
        <w:pStyle w:val="NoSpacing"/>
      </w:pPr>
      <w:r>
        <w:t xml:space="preserve">  8 Jun.1476</w:t>
      </w:r>
      <w:r>
        <w:tab/>
        <w:t>He was ordained priest in the conventual church of the Dominicans at</w:t>
      </w:r>
    </w:p>
    <w:p w14:paraId="1E0AB8E7" w14:textId="77777777" w:rsidR="00C26F25" w:rsidRDefault="00C26F25" w:rsidP="00C26F25">
      <w:pPr>
        <w:pStyle w:val="NoSpacing"/>
      </w:pPr>
      <w:r>
        <w:tab/>
      </w:r>
      <w:r>
        <w:tab/>
        <w:t>York by William Egremont, Bishop of Dromore(q.v.).</w:t>
      </w:r>
    </w:p>
    <w:p w14:paraId="772F1C86" w14:textId="1C6443D9" w:rsidR="00C26F25" w:rsidRDefault="00C26F25" w:rsidP="00C26F25">
      <w:pPr>
        <w:pStyle w:val="NoSpacing"/>
      </w:pPr>
      <w:r>
        <w:tab/>
      </w:r>
      <w:r>
        <w:tab/>
        <w:t>(“York Clergy Ordinations 1475-1500” ed. David M. Smith p.17)</w:t>
      </w:r>
    </w:p>
    <w:p w14:paraId="5543DD4F" w14:textId="77777777" w:rsidR="00236C2A" w:rsidRDefault="00236C2A" w:rsidP="00236C2A">
      <w:pPr>
        <w:pStyle w:val="NoSpacing"/>
      </w:pPr>
    </w:p>
    <w:p w14:paraId="278E0D9F" w14:textId="77777777" w:rsidR="00236C2A" w:rsidRDefault="00236C2A" w:rsidP="00236C2A">
      <w:pPr>
        <w:pStyle w:val="NoSpacing"/>
      </w:pPr>
    </w:p>
    <w:p w14:paraId="0FAD5226" w14:textId="42E47213" w:rsidR="00236C2A" w:rsidRDefault="00236C2A" w:rsidP="00236C2A">
      <w:pPr>
        <w:pStyle w:val="NoSpacing"/>
      </w:pPr>
      <w:r>
        <w:t>7 May 2019</w:t>
      </w:r>
    </w:p>
    <w:p w14:paraId="50F928E1" w14:textId="2D3E3993" w:rsidR="00786871" w:rsidRPr="007576E0" w:rsidRDefault="00786871" w:rsidP="00236C2A">
      <w:pPr>
        <w:pStyle w:val="NoSpacing"/>
      </w:pPr>
      <w:r>
        <w:t>12 September 2020</w:t>
      </w:r>
    </w:p>
    <w:p w14:paraId="510C6246" w14:textId="7FCCA2D9" w:rsidR="006B2F86" w:rsidRPr="00236C2A" w:rsidRDefault="00786871" w:rsidP="00E71FC3">
      <w:pPr>
        <w:pStyle w:val="NoSpacing"/>
      </w:pPr>
    </w:p>
    <w:sectPr w:rsidR="006B2F86" w:rsidRPr="00236C2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C40290" w14:textId="77777777" w:rsidR="00236C2A" w:rsidRDefault="00236C2A" w:rsidP="00E71FC3">
      <w:pPr>
        <w:spacing w:after="0" w:line="240" w:lineRule="auto"/>
      </w:pPr>
      <w:r>
        <w:separator/>
      </w:r>
    </w:p>
  </w:endnote>
  <w:endnote w:type="continuationSeparator" w:id="0">
    <w:p w14:paraId="43FB9A64" w14:textId="77777777" w:rsidR="00236C2A" w:rsidRDefault="00236C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A79A7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22EAAC" w14:textId="77777777" w:rsidR="00236C2A" w:rsidRDefault="00236C2A" w:rsidP="00E71FC3">
      <w:pPr>
        <w:spacing w:after="0" w:line="240" w:lineRule="auto"/>
      </w:pPr>
      <w:r>
        <w:separator/>
      </w:r>
    </w:p>
  </w:footnote>
  <w:footnote w:type="continuationSeparator" w:id="0">
    <w:p w14:paraId="6BAA86AB" w14:textId="77777777" w:rsidR="00236C2A" w:rsidRDefault="00236C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C2A"/>
    <w:rsid w:val="001A7C09"/>
    <w:rsid w:val="00236C2A"/>
    <w:rsid w:val="00577BD5"/>
    <w:rsid w:val="00656CBA"/>
    <w:rsid w:val="006A1F77"/>
    <w:rsid w:val="00733BE7"/>
    <w:rsid w:val="00786871"/>
    <w:rsid w:val="00AB52E8"/>
    <w:rsid w:val="00B16D3F"/>
    <w:rsid w:val="00BB41AC"/>
    <w:rsid w:val="00C26F2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2D2A7"/>
  <w15:chartTrackingRefBased/>
  <w15:docId w15:val="{4024799D-2084-459B-8E3A-2EB89C61F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109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2019-05-07T19:55:00Z</dcterms:created>
  <dcterms:modified xsi:type="dcterms:W3CDTF">2020-09-12T13:43:00Z</dcterms:modified>
</cp:coreProperties>
</file>