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0B49" w14:textId="576F478D" w:rsidR="00BA00AB" w:rsidRDefault="00BF2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TAILYOUR</w:t>
      </w:r>
      <w:r>
        <w:rPr>
          <w:rFonts w:cs="Times New Roman"/>
          <w:szCs w:val="24"/>
        </w:rPr>
        <w:t xml:space="preserve">       (d.1477-8)</w:t>
      </w:r>
    </w:p>
    <w:p w14:paraId="4A3F10CB" w14:textId="7AE048CE" w:rsidR="00BF28F2" w:rsidRDefault="00BF2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Cottam, East Riding of Yorkshire.</w:t>
      </w:r>
    </w:p>
    <w:p w14:paraId="450274D3" w14:textId="77777777" w:rsidR="00BF28F2" w:rsidRDefault="00BF28F2" w:rsidP="009139A6">
      <w:pPr>
        <w:pStyle w:val="NoSpacing"/>
        <w:rPr>
          <w:rFonts w:cs="Times New Roman"/>
          <w:szCs w:val="24"/>
        </w:rPr>
      </w:pPr>
    </w:p>
    <w:p w14:paraId="1EBC7E8B" w14:textId="77777777" w:rsidR="00BF28F2" w:rsidRDefault="00BF28F2" w:rsidP="009139A6">
      <w:pPr>
        <w:pStyle w:val="NoSpacing"/>
        <w:rPr>
          <w:rFonts w:cs="Times New Roman"/>
          <w:szCs w:val="24"/>
        </w:rPr>
      </w:pPr>
    </w:p>
    <w:p w14:paraId="3ECAEB7B" w14:textId="0ABE67DC" w:rsidR="00BF28F2" w:rsidRDefault="00BF2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Oct.1477</w:t>
      </w:r>
      <w:r>
        <w:rPr>
          <w:rFonts w:cs="Times New Roman"/>
          <w:szCs w:val="24"/>
        </w:rPr>
        <w:tab/>
        <w:t>He made his Will.   (W.Y.R. p.164)</w:t>
      </w:r>
    </w:p>
    <w:p w14:paraId="1C9C38DC" w14:textId="31CA0662" w:rsidR="00BF28F2" w:rsidRDefault="00BF2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Ffeb.1478</w:t>
      </w:r>
      <w:r>
        <w:rPr>
          <w:rFonts w:cs="Times New Roman"/>
          <w:szCs w:val="24"/>
        </w:rPr>
        <w:tab/>
        <w:t>Probate of his Will.    (ibid.)</w:t>
      </w:r>
    </w:p>
    <w:p w14:paraId="41E042F7" w14:textId="77777777" w:rsidR="00BF28F2" w:rsidRDefault="00BF28F2" w:rsidP="009139A6">
      <w:pPr>
        <w:pStyle w:val="NoSpacing"/>
        <w:rPr>
          <w:rFonts w:cs="Times New Roman"/>
          <w:szCs w:val="24"/>
        </w:rPr>
      </w:pPr>
    </w:p>
    <w:p w14:paraId="6AE18D73" w14:textId="77777777" w:rsidR="00BF28F2" w:rsidRDefault="00BF28F2" w:rsidP="009139A6">
      <w:pPr>
        <w:pStyle w:val="NoSpacing"/>
        <w:rPr>
          <w:rFonts w:cs="Times New Roman"/>
          <w:szCs w:val="24"/>
        </w:rPr>
      </w:pPr>
    </w:p>
    <w:p w14:paraId="13D321EF" w14:textId="1C39A013" w:rsidR="00BF28F2" w:rsidRPr="00BF28F2" w:rsidRDefault="00BF2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BF28F2" w:rsidRPr="00BF2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2E4EC" w14:textId="77777777" w:rsidR="00BF28F2" w:rsidRDefault="00BF28F2" w:rsidP="009139A6">
      <w:r>
        <w:separator/>
      </w:r>
    </w:p>
  </w:endnote>
  <w:endnote w:type="continuationSeparator" w:id="0">
    <w:p w14:paraId="456F06A2" w14:textId="77777777" w:rsidR="00BF28F2" w:rsidRDefault="00BF28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9A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49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B3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28D5" w14:textId="77777777" w:rsidR="00BF28F2" w:rsidRDefault="00BF28F2" w:rsidP="009139A6">
      <w:r>
        <w:separator/>
      </w:r>
    </w:p>
  </w:footnote>
  <w:footnote w:type="continuationSeparator" w:id="0">
    <w:p w14:paraId="4EA265FD" w14:textId="77777777" w:rsidR="00BF28F2" w:rsidRDefault="00BF28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984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89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B8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F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28F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1EF4C"/>
  <w15:chartTrackingRefBased/>
  <w15:docId w15:val="{0C1DC99A-BB4D-4E92-8F61-250201EA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2023-12-05T07:47:00Z</dcterms:created>
  <dcterms:modified xsi:type="dcterms:W3CDTF">2023-12-05T07:53:00Z</dcterms:modified>
</cp:coreProperties>
</file>