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B3ACB" w14:textId="1A5CE178" w:rsidR="00BA00AB" w:rsidRDefault="00D825B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TAILYOUR</w:t>
      </w:r>
      <w:r>
        <w:rPr>
          <w:rFonts w:cs="Times New Roman"/>
          <w:szCs w:val="24"/>
        </w:rPr>
        <w:t xml:space="preserve">    (d.ca.1475)</w:t>
      </w:r>
    </w:p>
    <w:p w14:paraId="2835B4D5" w14:textId="1B049EB7" w:rsidR="00D825BB" w:rsidRDefault="00D825B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Harton.</w:t>
      </w:r>
    </w:p>
    <w:p w14:paraId="723130CE" w14:textId="77777777" w:rsidR="00D825BB" w:rsidRDefault="00D825BB" w:rsidP="009139A6">
      <w:pPr>
        <w:pStyle w:val="NoSpacing"/>
        <w:rPr>
          <w:rFonts w:cs="Times New Roman"/>
          <w:szCs w:val="24"/>
        </w:rPr>
      </w:pPr>
    </w:p>
    <w:p w14:paraId="46664189" w14:textId="77777777" w:rsidR="00D825BB" w:rsidRDefault="00D825BB" w:rsidP="009139A6">
      <w:pPr>
        <w:pStyle w:val="NoSpacing"/>
        <w:rPr>
          <w:rFonts w:cs="Times New Roman"/>
          <w:szCs w:val="24"/>
        </w:rPr>
      </w:pPr>
    </w:p>
    <w:p w14:paraId="2CD3E526" w14:textId="0B0FCAC6" w:rsidR="00D825BB" w:rsidRDefault="00D825B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Jun.1475</w:t>
      </w:r>
      <w:r>
        <w:rPr>
          <w:rFonts w:cs="Times New Roman"/>
          <w:szCs w:val="24"/>
        </w:rPr>
        <w:tab/>
        <w:t>Probate of his Will.   (W.Y.R. p.164)</w:t>
      </w:r>
    </w:p>
    <w:p w14:paraId="50F76664" w14:textId="77777777" w:rsidR="00D825BB" w:rsidRDefault="00D825BB" w:rsidP="009139A6">
      <w:pPr>
        <w:pStyle w:val="NoSpacing"/>
        <w:rPr>
          <w:rFonts w:cs="Times New Roman"/>
          <w:szCs w:val="24"/>
        </w:rPr>
      </w:pPr>
    </w:p>
    <w:p w14:paraId="6BF66F75" w14:textId="77777777" w:rsidR="00D825BB" w:rsidRDefault="00D825BB" w:rsidP="009139A6">
      <w:pPr>
        <w:pStyle w:val="NoSpacing"/>
        <w:rPr>
          <w:rFonts w:cs="Times New Roman"/>
          <w:szCs w:val="24"/>
        </w:rPr>
      </w:pPr>
    </w:p>
    <w:p w14:paraId="024FC6F9" w14:textId="084E3681" w:rsidR="00D825BB" w:rsidRPr="00D825BB" w:rsidRDefault="00D825B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D825BB" w:rsidRPr="00D825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1EBAC" w14:textId="77777777" w:rsidR="00D825BB" w:rsidRDefault="00D825BB" w:rsidP="009139A6">
      <w:r>
        <w:separator/>
      </w:r>
    </w:p>
  </w:endnote>
  <w:endnote w:type="continuationSeparator" w:id="0">
    <w:p w14:paraId="31603FED" w14:textId="77777777" w:rsidR="00D825BB" w:rsidRDefault="00D825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2DE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F1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217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71187" w14:textId="77777777" w:rsidR="00D825BB" w:rsidRDefault="00D825BB" w:rsidP="009139A6">
      <w:r>
        <w:separator/>
      </w:r>
    </w:p>
  </w:footnote>
  <w:footnote w:type="continuationSeparator" w:id="0">
    <w:p w14:paraId="61BCFCF0" w14:textId="77777777" w:rsidR="00D825BB" w:rsidRDefault="00D825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E3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D8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6C9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B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25B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08DED"/>
  <w15:chartTrackingRefBased/>
  <w15:docId w15:val="{F5A5128C-2B7D-4172-A130-AF052C2F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2023-12-05T07:45:00Z</dcterms:created>
  <dcterms:modified xsi:type="dcterms:W3CDTF">2023-12-05T07:46:00Z</dcterms:modified>
</cp:coreProperties>
</file>