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71382" w14:textId="19DC58B0" w:rsidR="00BA00AB" w:rsidRDefault="00FC3B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TAILYOUR</w:t>
      </w:r>
      <w:r>
        <w:rPr>
          <w:rFonts w:cs="Times New Roman"/>
          <w:szCs w:val="24"/>
        </w:rPr>
        <w:t xml:space="preserve">       (d.1480)</w:t>
      </w:r>
    </w:p>
    <w:p w14:paraId="2D5FA46A" w14:textId="0D580586" w:rsidR="00FC3B9A" w:rsidRDefault="00FC3B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Barnsley.</w:t>
      </w:r>
    </w:p>
    <w:p w14:paraId="03D76C73" w14:textId="77777777" w:rsidR="00FC3B9A" w:rsidRDefault="00FC3B9A" w:rsidP="009139A6">
      <w:pPr>
        <w:pStyle w:val="NoSpacing"/>
        <w:rPr>
          <w:rFonts w:cs="Times New Roman"/>
          <w:szCs w:val="24"/>
        </w:rPr>
      </w:pPr>
    </w:p>
    <w:p w14:paraId="0955EE08" w14:textId="77777777" w:rsidR="00FC3B9A" w:rsidRDefault="00FC3B9A" w:rsidP="009139A6">
      <w:pPr>
        <w:pStyle w:val="NoSpacing"/>
        <w:rPr>
          <w:rFonts w:cs="Times New Roman"/>
          <w:szCs w:val="24"/>
        </w:rPr>
      </w:pPr>
    </w:p>
    <w:p w14:paraId="552C7C46" w14:textId="44E995F0" w:rsidR="00FC3B9A" w:rsidRDefault="00FC3B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Jun.1480</w:t>
      </w:r>
      <w:r>
        <w:rPr>
          <w:rFonts w:cs="Times New Roman"/>
          <w:szCs w:val="24"/>
        </w:rPr>
        <w:tab/>
        <w:t>She made her Will.   (W.Y.R. p.164)</w:t>
      </w:r>
    </w:p>
    <w:p w14:paraId="721A6086" w14:textId="5A725873" w:rsidR="00FC3B9A" w:rsidRDefault="00FC3B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her Will.   (ibid.)</w:t>
      </w:r>
    </w:p>
    <w:p w14:paraId="04ACC407" w14:textId="77777777" w:rsidR="00FC3B9A" w:rsidRDefault="00FC3B9A" w:rsidP="009139A6">
      <w:pPr>
        <w:pStyle w:val="NoSpacing"/>
        <w:rPr>
          <w:rFonts w:cs="Times New Roman"/>
          <w:szCs w:val="24"/>
        </w:rPr>
      </w:pPr>
    </w:p>
    <w:p w14:paraId="6FDA5EFC" w14:textId="77777777" w:rsidR="00FC3B9A" w:rsidRDefault="00FC3B9A" w:rsidP="009139A6">
      <w:pPr>
        <w:pStyle w:val="NoSpacing"/>
        <w:rPr>
          <w:rFonts w:cs="Times New Roman"/>
          <w:szCs w:val="24"/>
        </w:rPr>
      </w:pPr>
    </w:p>
    <w:p w14:paraId="2D5B6B0E" w14:textId="12312DFF" w:rsidR="00FC3B9A" w:rsidRPr="00FC3B9A" w:rsidRDefault="00FC3B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FC3B9A" w:rsidRPr="00FC3B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277DF" w14:textId="77777777" w:rsidR="00FC3B9A" w:rsidRDefault="00FC3B9A" w:rsidP="009139A6">
      <w:r>
        <w:separator/>
      </w:r>
    </w:p>
  </w:endnote>
  <w:endnote w:type="continuationSeparator" w:id="0">
    <w:p w14:paraId="044960D6" w14:textId="77777777" w:rsidR="00FC3B9A" w:rsidRDefault="00FC3B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932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430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FCF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527FD" w14:textId="77777777" w:rsidR="00FC3B9A" w:rsidRDefault="00FC3B9A" w:rsidP="009139A6">
      <w:r>
        <w:separator/>
      </w:r>
    </w:p>
  </w:footnote>
  <w:footnote w:type="continuationSeparator" w:id="0">
    <w:p w14:paraId="2AD5E90B" w14:textId="77777777" w:rsidR="00FC3B9A" w:rsidRDefault="00FC3B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057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BCB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87A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9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E158"/>
  <w15:chartTrackingRefBased/>
  <w15:docId w15:val="{CD2F851B-C1CE-42C5-95A7-7B4BFFE1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2023-12-05T07:42:00Z</dcterms:created>
  <dcterms:modified xsi:type="dcterms:W3CDTF">2023-12-05T07:45:00Z</dcterms:modified>
</cp:coreProperties>
</file>