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5FDA3" w14:textId="5E812771" w:rsidR="00BA00AB" w:rsidRDefault="005C6F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TAILYOUR</w:t>
      </w:r>
      <w:r>
        <w:rPr>
          <w:rFonts w:cs="Times New Roman"/>
          <w:szCs w:val="24"/>
        </w:rPr>
        <w:t xml:space="preserve">      (d.1477)</w:t>
      </w:r>
    </w:p>
    <w:p w14:paraId="096166CB" w14:textId="67538F19" w:rsidR="005C6F0A" w:rsidRDefault="005C6F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Walesby, Nottinghamshire.</w:t>
      </w:r>
    </w:p>
    <w:p w14:paraId="6DF1F4FC" w14:textId="77777777" w:rsidR="005C6F0A" w:rsidRDefault="005C6F0A" w:rsidP="009139A6">
      <w:pPr>
        <w:pStyle w:val="NoSpacing"/>
        <w:rPr>
          <w:rFonts w:cs="Times New Roman"/>
          <w:szCs w:val="24"/>
        </w:rPr>
      </w:pPr>
    </w:p>
    <w:p w14:paraId="01987151" w14:textId="77777777" w:rsidR="005C6F0A" w:rsidRDefault="005C6F0A" w:rsidP="009139A6">
      <w:pPr>
        <w:pStyle w:val="NoSpacing"/>
        <w:rPr>
          <w:rFonts w:cs="Times New Roman"/>
          <w:szCs w:val="24"/>
        </w:rPr>
      </w:pPr>
    </w:p>
    <w:p w14:paraId="3E6D22B6" w14:textId="0F961227" w:rsidR="005C6F0A" w:rsidRDefault="005C6F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Jan.1477</w:t>
      </w:r>
      <w:r>
        <w:rPr>
          <w:rFonts w:cs="Times New Roman"/>
          <w:szCs w:val="24"/>
        </w:rPr>
        <w:tab/>
        <w:t>He made his Will.   (W.Y.R. p.164)</w:t>
      </w:r>
    </w:p>
    <w:p w14:paraId="26BF16D5" w14:textId="7399F92B" w:rsidR="005C6F0A" w:rsidRDefault="005C6F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</w:t>
      </w:r>
      <w:r>
        <w:rPr>
          <w:rFonts w:cs="Times New Roman"/>
          <w:szCs w:val="24"/>
        </w:rPr>
        <w:tab/>
        <w:t>Probate of his Will.   (ibid.)</w:t>
      </w:r>
    </w:p>
    <w:p w14:paraId="090CFD3D" w14:textId="77777777" w:rsidR="005C6F0A" w:rsidRDefault="005C6F0A" w:rsidP="009139A6">
      <w:pPr>
        <w:pStyle w:val="NoSpacing"/>
        <w:rPr>
          <w:rFonts w:cs="Times New Roman"/>
          <w:szCs w:val="24"/>
        </w:rPr>
      </w:pPr>
    </w:p>
    <w:p w14:paraId="230B9522" w14:textId="77777777" w:rsidR="005C6F0A" w:rsidRDefault="005C6F0A" w:rsidP="009139A6">
      <w:pPr>
        <w:pStyle w:val="NoSpacing"/>
        <w:rPr>
          <w:rFonts w:cs="Times New Roman"/>
          <w:szCs w:val="24"/>
        </w:rPr>
      </w:pPr>
    </w:p>
    <w:p w14:paraId="538A73E8" w14:textId="731848BF" w:rsidR="005C6F0A" w:rsidRPr="005C6F0A" w:rsidRDefault="005C6F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sectPr w:rsidR="005C6F0A" w:rsidRPr="005C6F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2284A" w14:textId="77777777" w:rsidR="005C6F0A" w:rsidRDefault="005C6F0A" w:rsidP="009139A6">
      <w:r>
        <w:separator/>
      </w:r>
    </w:p>
  </w:endnote>
  <w:endnote w:type="continuationSeparator" w:id="0">
    <w:p w14:paraId="19C3C5B6" w14:textId="77777777" w:rsidR="005C6F0A" w:rsidRDefault="005C6F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7EF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698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2DC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F3BCF" w14:textId="77777777" w:rsidR="005C6F0A" w:rsidRDefault="005C6F0A" w:rsidP="009139A6">
      <w:r>
        <w:separator/>
      </w:r>
    </w:p>
  </w:footnote>
  <w:footnote w:type="continuationSeparator" w:id="0">
    <w:p w14:paraId="648F3326" w14:textId="77777777" w:rsidR="005C6F0A" w:rsidRDefault="005C6F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E2E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F83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5BC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0A"/>
    <w:rsid w:val="000666E0"/>
    <w:rsid w:val="002510B7"/>
    <w:rsid w:val="005C130B"/>
    <w:rsid w:val="005C6F0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D510B"/>
  <w15:chartTrackingRefBased/>
  <w15:docId w15:val="{FD115BEF-DB3F-416E-9261-FDCE792E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2023-12-04T11:52:00Z</dcterms:created>
  <dcterms:modified xsi:type="dcterms:W3CDTF">2023-12-04T11:54:00Z</dcterms:modified>
</cp:coreProperties>
</file>