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EE1D" w14:textId="2B4B8176" w:rsidR="00BA00AB" w:rsidRDefault="004C3BE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TAILYOUR</w:t>
      </w:r>
      <w:r>
        <w:rPr>
          <w:rFonts w:cs="Times New Roman"/>
          <w:szCs w:val="24"/>
        </w:rPr>
        <w:t xml:space="preserve">        (fl.1506)</w:t>
      </w:r>
    </w:p>
    <w:p w14:paraId="73E71C9F" w14:textId="009B9587" w:rsidR="004C3BE1" w:rsidRDefault="004C3BE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Tuxford, Nottinghamshire.</w:t>
      </w:r>
    </w:p>
    <w:p w14:paraId="5A130451" w14:textId="77777777" w:rsidR="004C3BE1" w:rsidRDefault="004C3BE1" w:rsidP="009139A6">
      <w:pPr>
        <w:pStyle w:val="NoSpacing"/>
        <w:rPr>
          <w:rFonts w:cs="Times New Roman"/>
          <w:szCs w:val="24"/>
        </w:rPr>
      </w:pPr>
    </w:p>
    <w:p w14:paraId="6B89221C" w14:textId="77777777" w:rsidR="004C3BE1" w:rsidRDefault="004C3BE1" w:rsidP="009139A6">
      <w:pPr>
        <w:pStyle w:val="NoSpacing"/>
        <w:rPr>
          <w:rFonts w:cs="Times New Roman"/>
          <w:szCs w:val="24"/>
        </w:rPr>
      </w:pPr>
    </w:p>
    <w:p w14:paraId="050B38FA" w14:textId="44989B3C" w:rsidR="004C3BE1" w:rsidRDefault="004C3BE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Nov.1506</w:t>
      </w:r>
      <w:r>
        <w:rPr>
          <w:rFonts w:cs="Times New Roman"/>
          <w:szCs w:val="24"/>
        </w:rPr>
        <w:tab/>
        <w:t>He made his Will.   (W.Y.R. p.164)</w:t>
      </w:r>
    </w:p>
    <w:p w14:paraId="5D2A96C5" w14:textId="77777777" w:rsidR="004C3BE1" w:rsidRDefault="004C3BE1" w:rsidP="009139A6">
      <w:pPr>
        <w:pStyle w:val="NoSpacing"/>
        <w:rPr>
          <w:rFonts w:cs="Times New Roman"/>
          <w:szCs w:val="24"/>
        </w:rPr>
      </w:pPr>
    </w:p>
    <w:p w14:paraId="4857E775" w14:textId="77777777" w:rsidR="004C3BE1" w:rsidRDefault="004C3BE1" w:rsidP="009139A6">
      <w:pPr>
        <w:pStyle w:val="NoSpacing"/>
        <w:rPr>
          <w:rFonts w:cs="Times New Roman"/>
          <w:szCs w:val="24"/>
        </w:rPr>
      </w:pPr>
    </w:p>
    <w:p w14:paraId="02E01EEA" w14:textId="44292485" w:rsidR="004C3BE1" w:rsidRPr="004C3BE1" w:rsidRDefault="004C3BE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December 2023</w:t>
      </w:r>
    </w:p>
    <w:sectPr w:rsidR="004C3BE1" w:rsidRPr="004C3B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871D8" w14:textId="77777777" w:rsidR="004C3BE1" w:rsidRDefault="004C3BE1" w:rsidP="009139A6">
      <w:r>
        <w:separator/>
      </w:r>
    </w:p>
  </w:endnote>
  <w:endnote w:type="continuationSeparator" w:id="0">
    <w:p w14:paraId="677E0408" w14:textId="77777777" w:rsidR="004C3BE1" w:rsidRDefault="004C3B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7B23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ADEB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64DC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9B395" w14:textId="77777777" w:rsidR="004C3BE1" w:rsidRDefault="004C3BE1" w:rsidP="009139A6">
      <w:r>
        <w:separator/>
      </w:r>
    </w:p>
  </w:footnote>
  <w:footnote w:type="continuationSeparator" w:id="0">
    <w:p w14:paraId="66FCAD03" w14:textId="77777777" w:rsidR="004C3BE1" w:rsidRDefault="004C3B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4FF9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142B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56E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BE1"/>
    <w:rsid w:val="000666E0"/>
    <w:rsid w:val="002510B7"/>
    <w:rsid w:val="004C3BE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FD3D5"/>
  <w15:chartTrackingRefBased/>
  <w15:docId w15:val="{59A6F868-6B98-431D-B8E0-70909B4F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2023-12-04T11:31:00Z</dcterms:created>
  <dcterms:modified xsi:type="dcterms:W3CDTF">2023-12-04T11:36:00Z</dcterms:modified>
</cp:coreProperties>
</file>