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E6C43" w14:textId="71458E53" w:rsidR="00BA00AB" w:rsidRDefault="00272AB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TAILYOUR</w:t>
      </w:r>
      <w:r>
        <w:rPr>
          <w:rFonts w:cs="Times New Roman"/>
          <w:szCs w:val="24"/>
        </w:rPr>
        <w:t xml:space="preserve">        (fl.1487-8)</w:t>
      </w:r>
    </w:p>
    <w:p w14:paraId="02AB460E" w14:textId="11001799" w:rsidR="00272ABC" w:rsidRDefault="00272AB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Pontefract. Chaplain.</w:t>
      </w:r>
    </w:p>
    <w:p w14:paraId="52E84926" w14:textId="77777777" w:rsidR="00272ABC" w:rsidRDefault="00272ABC" w:rsidP="009139A6">
      <w:pPr>
        <w:pStyle w:val="NoSpacing"/>
        <w:rPr>
          <w:rFonts w:cs="Times New Roman"/>
          <w:szCs w:val="24"/>
        </w:rPr>
      </w:pPr>
    </w:p>
    <w:p w14:paraId="3EAABD09" w14:textId="77777777" w:rsidR="00272ABC" w:rsidRDefault="00272ABC" w:rsidP="009139A6">
      <w:pPr>
        <w:pStyle w:val="NoSpacing"/>
        <w:rPr>
          <w:rFonts w:cs="Times New Roman"/>
          <w:szCs w:val="24"/>
        </w:rPr>
      </w:pPr>
    </w:p>
    <w:p w14:paraId="505D0497" w14:textId="3CAC5139" w:rsidR="00272ABC" w:rsidRDefault="00272AB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Oct.1487</w:t>
      </w:r>
      <w:r>
        <w:rPr>
          <w:rFonts w:cs="Times New Roman"/>
          <w:szCs w:val="24"/>
        </w:rPr>
        <w:tab/>
        <w:t>He made his Will.    (W.Y.R. p.164)</w:t>
      </w:r>
    </w:p>
    <w:p w14:paraId="68FD17D9" w14:textId="0946285D" w:rsidR="00272ABC" w:rsidRDefault="00272AB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Jan.</w:t>
      </w:r>
      <w:r>
        <w:rPr>
          <w:rFonts w:cs="Times New Roman"/>
          <w:szCs w:val="24"/>
        </w:rPr>
        <w:tab/>
        <w:t>1488</w:t>
      </w:r>
      <w:r>
        <w:rPr>
          <w:rFonts w:cs="Times New Roman"/>
          <w:szCs w:val="24"/>
        </w:rPr>
        <w:tab/>
        <w:t>Probate of his Will.   (ibid.)</w:t>
      </w:r>
    </w:p>
    <w:p w14:paraId="5695D85A" w14:textId="77777777" w:rsidR="00272ABC" w:rsidRDefault="00272ABC" w:rsidP="009139A6">
      <w:pPr>
        <w:pStyle w:val="NoSpacing"/>
        <w:rPr>
          <w:rFonts w:cs="Times New Roman"/>
          <w:szCs w:val="24"/>
        </w:rPr>
      </w:pPr>
    </w:p>
    <w:p w14:paraId="21BA6241" w14:textId="77777777" w:rsidR="00272ABC" w:rsidRDefault="00272ABC" w:rsidP="009139A6">
      <w:pPr>
        <w:pStyle w:val="NoSpacing"/>
        <w:rPr>
          <w:rFonts w:cs="Times New Roman"/>
          <w:szCs w:val="24"/>
        </w:rPr>
      </w:pPr>
    </w:p>
    <w:p w14:paraId="7ADC40F4" w14:textId="7FFD25A1" w:rsidR="00272ABC" w:rsidRPr="00272ABC" w:rsidRDefault="00272AB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December 2023</w:t>
      </w:r>
    </w:p>
    <w:sectPr w:rsidR="00272ABC" w:rsidRPr="00272A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8F24A" w14:textId="77777777" w:rsidR="00272ABC" w:rsidRDefault="00272ABC" w:rsidP="009139A6">
      <w:r>
        <w:separator/>
      </w:r>
    </w:p>
  </w:endnote>
  <w:endnote w:type="continuationSeparator" w:id="0">
    <w:p w14:paraId="6674765B" w14:textId="77777777" w:rsidR="00272ABC" w:rsidRDefault="00272A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23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C9F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A5E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8C13A" w14:textId="77777777" w:rsidR="00272ABC" w:rsidRDefault="00272ABC" w:rsidP="009139A6">
      <w:r>
        <w:separator/>
      </w:r>
    </w:p>
  </w:footnote>
  <w:footnote w:type="continuationSeparator" w:id="0">
    <w:p w14:paraId="7CDC8FD5" w14:textId="77777777" w:rsidR="00272ABC" w:rsidRDefault="00272A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251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9D1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AC7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ABC"/>
    <w:rsid w:val="000666E0"/>
    <w:rsid w:val="002510B7"/>
    <w:rsid w:val="00272AB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45991"/>
  <w15:chartTrackingRefBased/>
  <w15:docId w15:val="{E9C46691-3C0E-477E-A84E-ED726E00C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2023-12-04T11:28:00Z</dcterms:created>
  <dcterms:modified xsi:type="dcterms:W3CDTF">2023-12-04T11:31:00Z</dcterms:modified>
</cp:coreProperties>
</file>