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9DDA7" w14:textId="6424AB50" w:rsidR="00BA00AB" w:rsidRDefault="001D40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TAILYOUR</w:t>
      </w:r>
      <w:r>
        <w:rPr>
          <w:rFonts w:cs="Times New Roman"/>
          <w:szCs w:val="24"/>
        </w:rPr>
        <w:t xml:space="preserve">      (d.ca.1477)</w:t>
      </w:r>
    </w:p>
    <w:p w14:paraId="6E6F2925" w14:textId="10DD63A4" w:rsidR="001D401C" w:rsidRDefault="001D40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 Bridgeford, Nottinghamshire.</w:t>
      </w:r>
    </w:p>
    <w:p w14:paraId="0FE1D02C" w14:textId="77777777" w:rsidR="001D401C" w:rsidRDefault="001D401C" w:rsidP="009139A6">
      <w:pPr>
        <w:pStyle w:val="NoSpacing"/>
        <w:rPr>
          <w:rFonts w:cs="Times New Roman"/>
          <w:szCs w:val="24"/>
        </w:rPr>
      </w:pPr>
    </w:p>
    <w:p w14:paraId="2CA654F9" w14:textId="77777777" w:rsidR="001D401C" w:rsidRDefault="001D401C" w:rsidP="009139A6">
      <w:pPr>
        <w:pStyle w:val="NoSpacing"/>
        <w:rPr>
          <w:rFonts w:cs="Times New Roman"/>
          <w:szCs w:val="24"/>
        </w:rPr>
      </w:pPr>
    </w:p>
    <w:p w14:paraId="72498C63" w14:textId="5F664C74" w:rsidR="001D401C" w:rsidRDefault="001D40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May1477</w:t>
      </w:r>
      <w:r>
        <w:rPr>
          <w:rFonts w:cs="Times New Roman"/>
          <w:szCs w:val="24"/>
        </w:rPr>
        <w:tab/>
        <w:t>Probate of her Will.   (W.Y.R. p.164)</w:t>
      </w:r>
    </w:p>
    <w:p w14:paraId="16AAA3D6" w14:textId="77777777" w:rsidR="001D401C" w:rsidRDefault="001D401C" w:rsidP="009139A6">
      <w:pPr>
        <w:pStyle w:val="NoSpacing"/>
        <w:rPr>
          <w:rFonts w:cs="Times New Roman"/>
          <w:szCs w:val="24"/>
        </w:rPr>
      </w:pPr>
    </w:p>
    <w:p w14:paraId="053DA71F" w14:textId="77777777" w:rsidR="001D401C" w:rsidRDefault="001D401C" w:rsidP="009139A6">
      <w:pPr>
        <w:pStyle w:val="NoSpacing"/>
        <w:rPr>
          <w:rFonts w:cs="Times New Roman"/>
          <w:szCs w:val="24"/>
        </w:rPr>
      </w:pPr>
    </w:p>
    <w:p w14:paraId="3C2E12DF" w14:textId="12C7DEE8" w:rsidR="001D401C" w:rsidRPr="001D401C" w:rsidRDefault="001D401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December 2023</w:t>
      </w:r>
    </w:p>
    <w:sectPr w:rsidR="001D401C" w:rsidRPr="001D40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034D2" w14:textId="77777777" w:rsidR="001D401C" w:rsidRDefault="001D401C" w:rsidP="009139A6">
      <w:r>
        <w:separator/>
      </w:r>
    </w:p>
  </w:endnote>
  <w:endnote w:type="continuationSeparator" w:id="0">
    <w:p w14:paraId="32DC7A7E" w14:textId="77777777" w:rsidR="001D401C" w:rsidRDefault="001D40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A1B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8FF8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53D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EA804" w14:textId="77777777" w:rsidR="001D401C" w:rsidRDefault="001D401C" w:rsidP="009139A6">
      <w:r>
        <w:separator/>
      </w:r>
    </w:p>
  </w:footnote>
  <w:footnote w:type="continuationSeparator" w:id="0">
    <w:p w14:paraId="69B50877" w14:textId="77777777" w:rsidR="001D401C" w:rsidRDefault="001D40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1EB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51F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D0C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1C"/>
    <w:rsid w:val="000666E0"/>
    <w:rsid w:val="001D401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F470B"/>
  <w15:chartTrackingRefBased/>
  <w15:docId w15:val="{8FC73870-0AE4-4D3F-9BC2-3D0B428D3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2023-12-04T11:05:00Z</dcterms:created>
  <dcterms:modified xsi:type="dcterms:W3CDTF">2023-12-04T11:07:00Z</dcterms:modified>
</cp:coreProperties>
</file>