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913D5" w14:textId="77777777" w:rsidR="00E91853" w:rsidRDefault="00E91853" w:rsidP="00E918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TAILYOUR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d.1480)</w:t>
      </w:r>
    </w:p>
    <w:p w14:paraId="0D4A7E37" w14:textId="77777777" w:rsidR="00E91853" w:rsidRDefault="00E91853" w:rsidP="00E91853">
      <w:pPr>
        <w:pStyle w:val="NoSpacing"/>
        <w:rPr>
          <w:rFonts w:cs="Times New Roman"/>
          <w:szCs w:val="24"/>
        </w:rPr>
      </w:pPr>
    </w:p>
    <w:p w14:paraId="7DD8C16B" w14:textId="77777777" w:rsidR="00E91853" w:rsidRDefault="00E91853" w:rsidP="00E91853">
      <w:pPr>
        <w:pStyle w:val="NoSpacing"/>
        <w:rPr>
          <w:rFonts w:cs="Times New Roman"/>
          <w:szCs w:val="24"/>
        </w:rPr>
      </w:pPr>
    </w:p>
    <w:p w14:paraId="7F8123F9" w14:textId="77777777" w:rsidR="00E91853" w:rsidRDefault="00E91853" w:rsidP="00E918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Richard </w:t>
      </w:r>
      <w:proofErr w:type="spellStart"/>
      <w:r>
        <w:rPr>
          <w:rFonts w:cs="Times New Roman"/>
          <w:szCs w:val="24"/>
        </w:rPr>
        <w:t>Tailyour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Filey</w:t>
      </w:r>
      <w:proofErr w:type="spellEnd"/>
      <w:r>
        <w:rPr>
          <w:rFonts w:cs="Times New Roman"/>
          <w:szCs w:val="24"/>
        </w:rPr>
        <w:t>.     (W.Y.R.p.164)</w:t>
      </w:r>
    </w:p>
    <w:p w14:paraId="184DFC46" w14:textId="77777777" w:rsidR="00E91853" w:rsidRDefault="00E91853" w:rsidP="00E91853">
      <w:pPr>
        <w:pStyle w:val="NoSpacing"/>
        <w:rPr>
          <w:rFonts w:cs="Times New Roman"/>
          <w:szCs w:val="24"/>
        </w:rPr>
      </w:pPr>
    </w:p>
    <w:p w14:paraId="02D3C3CE" w14:textId="77777777" w:rsidR="00E91853" w:rsidRDefault="00E91853" w:rsidP="00E91853">
      <w:pPr>
        <w:pStyle w:val="NoSpacing"/>
        <w:rPr>
          <w:rFonts w:cs="Times New Roman"/>
          <w:szCs w:val="24"/>
        </w:rPr>
      </w:pPr>
    </w:p>
    <w:p w14:paraId="110B560F" w14:textId="77777777" w:rsidR="00E91853" w:rsidRDefault="00E91853" w:rsidP="00E918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Jun.1480</w:t>
      </w:r>
      <w:r>
        <w:rPr>
          <w:rFonts w:cs="Times New Roman"/>
          <w:szCs w:val="24"/>
        </w:rPr>
        <w:tab/>
        <w:t>Administration of her lands and possessions was granted.   (ibid.)</w:t>
      </w:r>
    </w:p>
    <w:p w14:paraId="7AF134F8" w14:textId="77777777" w:rsidR="00E91853" w:rsidRDefault="00E91853" w:rsidP="00E91853">
      <w:pPr>
        <w:pStyle w:val="NoSpacing"/>
        <w:rPr>
          <w:rFonts w:cs="Times New Roman"/>
          <w:szCs w:val="24"/>
        </w:rPr>
      </w:pPr>
    </w:p>
    <w:p w14:paraId="128A15CB" w14:textId="77777777" w:rsidR="00E91853" w:rsidRDefault="00E91853" w:rsidP="00E91853">
      <w:pPr>
        <w:pStyle w:val="NoSpacing"/>
        <w:rPr>
          <w:rFonts w:cs="Times New Roman"/>
          <w:szCs w:val="24"/>
        </w:rPr>
      </w:pPr>
    </w:p>
    <w:p w14:paraId="5672BE6C" w14:textId="77777777" w:rsidR="00E91853" w:rsidRDefault="00E91853" w:rsidP="00E918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53B68A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7F8C2" w14:textId="77777777" w:rsidR="00E91853" w:rsidRDefault="00E91853" w:rsidP="009139A6">
      <w:r>
        <w:separator/>
      </w:r>
    </w:p>
  </w:endnote>
  <w:endnote w:type="continuationSeparator" w:id="0">
    <w:p w14:paraId="6F7B037A" w14:textId="77777777" w:rsidR="00E91853" w:rsidRDefault="00E918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392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C57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52A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5AC5C" w14:textId="77777777" w:rsidR="00E91853" w:rsidRDefault="00E91853" w:rsidP="009139A6">
      <w:r>
        <w:separator/>
      </w:r>
    </w:p>
  </w:footnote>
  <w:footnote w:type="continuationSeparator" w:id="0">
    <w:p w14:paraId="03B84231" w14:textId="77777777" w:rsidR="00E91853" w:rsidRDefault="00E918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AAF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588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27F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85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9185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EC6A5"/>
  <w15:chartTrackingRefBased/>
  <w15:docId w15:val="{B4E19394-8E7A-4C64-B6CA-75044389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2023-12-09T07:48:00Z</dcterms:created>
  <dcterms:modified xsi:type="dcterms:W3CDTF">2023-12-09T07:48:00Z</dcterms:modified>
</cp:coreProperties>
</file>