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09949" w14:textId="77777777" w:rsidR="006A5473" w:rsidRDefault="006A5473" w:rsidP="006A5473">
      <w:pPr>
        <w:pStyle w:val="NoSpacing"/>
        <w:jc w:val="both"/>
      </w:pPr>
      <w:r>
        <w:rPr>
          <w:u w:val="single"/>
        </w:rPr>
        <w:t>Agnes TAILYOUR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0EF54C68" w14:textId="77777777" w:rsidR="006A5473" w:rsidRDefault="006A5473" w:rsidP="006A5473">
      <w:pPr>
        <w:pStyle w:val="NoSpacing"/>
        <w:jc w:val="both"/>
      </w:pPr>
      <w:r>
        <w:t>of Ripon.</w:t>
      </w:r>
    </w:p>
    <w:p w14:paraId="7380DECF" w14:textId="77777777" w:rsidR="006A5473" w:rsidRDefault="006A5473" w:rsidP="006A5473">
      <w:pPr>
        <w:pStyle w:val="NoSpacing"/>
        <w:jc w:val="both"/>
      </w:pPr>
    </w:p>
    <w:p w14:paraId="31F0B1C6" w14:textId="77777777" w:rsidR="006A5473" w:rsidRDefault="006A5473" w:rsidP="006A5473">
      <w:pPr>
        <w:pStyle w:val="NoSpacing"/>
        <w:jc w:val="both"/>
      </w:pPr>
    </w:p>
    <w:p w14:paraId="79E0B518" w14:textId="77777777" w:rsidR="006A5473" w:rsidRDefault="006A5473" w:rsidP="006A5473">
      <w:pPr>
        <w:pStyle w:val="NoSpacing"/>
        <w:jc w:val="both"/>
      </w:pPr>
      <w:r>
        <w:t>22 Jan.1483</w:t>
      </w:r>
      <w:r>
        <w:tab/>
        <w:t xml:space="preserve">Robert </w:t>
      </w:r>
      <w:proofErr w:type="spellStart"/>
      <w:r>
        <w:t>Dockar</w:t>
      </w:r>
      <w:proofErr w:type="spellEnd"/>
      <w:r>
        <w:t>, of the collegiate church of Ripon(q.v.), was licensed to</w:t>
      </w:r>
    </w:p>
    <w:p w14:paraId="3C905474" w14:textId="77777777" w:rsidR="006A5473" w:rsidRDefault="006A5473" w:rsidP="006A5473">
      <w:pPr>
        <w:pStyle w:val="NoSpacing"/>
        <w:jc w:val="both"/>
      </w:pPr>
      <w:r>
        <w:tab/>
      </w:r>
      <w:r>
        <w:tab/>
        <w:t xml:space="preserve">celebrate marriage between her and Richard </w:t>
      </w:r>
      <w:proofErr w:type="spellStart"/>
      <w:r>
        <w:t>Goldesburgh</w:t>
      </w:r>
      <w:proofErr w:type="spellEnd"/>
      <w:r>
        <w:t xml:space="preserve">(q.v.), who </w:t>
      </w:r>
    </w:p>
    <w:p w14:paraId="0804AE00" w14:textId="77777777" w:rsidR="006A5473" w:rsidRDefault="006A5473" w:rsidP="006A5473">
      <w:pPr>
        <w:pStyle w:val="NoSpacing"/>
        <w:ind w:left="720" w:firstLine="720"/>
        <w:jc w:val="both"/>
      </w:pPr>
      <w:r>
        <w:t xml:space="preserve">had long lived together as man and wife and now wanted to regularise </w:t>
      </w:r>
    </w:p>
    <w:p w14:paraId="3693F0E5" w14:textId="77777777" w:rsidR="006A5473" w:rsidRDefault="006A5473" w:rsidP="006A5473">
      <w:pPr>
        <w:pStyle w:val="NoSpacing"/>
        <w:ind w:left="720" w:firstLine="720"/>
        <w:jc w:val="both"/>
      </w:pPr>
      <w:r>
        <w:t>their position.</w:t>
      </w:r>
    </w:p>
    <w:p w14:paraId="648D5230" w14:textId="77777777" w:rsidR="006A5473" w:rsidRDefault="006A5473" w:rsidP="006A5473">
      <w:pPr>
        <w:pStyle w:val="NoSpacing"/>
      </w:pPr>
      <w:r>
        <w:tab/>
      </w:r>
      <w:r>
        <w:tab/>
        <w:t>(“The Register of Thomas Rotherham, Archbishop of York 1480-1500</w:t>
      </w:r>
    </w:p>
    <w:p w14:paraId="1C96E2D7" w14:textId="77777777" w:rsidR="006A5473" w:rsidRDefault="006A5473" w:rsidP="006A5473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p.28)</w:t>
      </w:r>
    </w:p>
    <w:p w14:paraId="63891F0E" w14:textId="77777777" w:rsidR="006A5473" w:rsidRDefault="006A5473" w:rsidP="006A5473">
      <w:pPr>
        <w:pStyle w:val="NoSpacing"/>
        <w:jc w:val="both"/>
      </w:pPr>
    </w:p>
    <w:p w14:paraId="1E794AD5" w14:textId="77777777" w:rsidR="006A5473" w:rsidRDefault="006A5473" w:rsidP="006A5473">
      <w:pPr>
        <w:pStyle w:val="NoSpacing"/>
        <w:jc w:val="both"/>
      </w:pPr>
    </w:p>
    <w:p w14:paraId="2E3892B0" w14:textId="77777777" w:rsidR="006A5473" w:rsidRDefault="006A5473" w:rsidP="006A5473">
      <w:pPr>
        <w:pStyle w:val="NoSpacing"/>
        <w:jc w:val="both"/>
      </w:pPr>
      <w:r>
        <w:t>10 June 2019</w:t>
      </w:r>
    </w:p>
    <w:p w14:paraId="0A7F4E0E" w14:textId="77777777" w:rsidR="006B2F86" w:rsidRPr="00E71FC3" w:rsidRDefault="006A547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6B49A5" w14:textId="77777777" w:rsidR="006A5473" w:rsidRDefault="006A5473" w:rsidP="00E71FC3">
      <w:pPr>
        <w:spacing w:after="0" w:line="240" w:lineRule="auto"/>
      </w:pPr>
      <w:r>
        <w:separator/>
      </w:r>
    </w:p>
  </w:endnote>
  <w:endnote w:type="continuationSeparator" w:id="0">
    <w:p w14:paraId="23DEE3B2" w14:textId="77777777" w:rsidR="006A5473" w:rsidRDefault="006A547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2233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E2240F" w14:textId="77777777" w:rsidR="006A5473" w:rsidRDefault="006A5473" w:rsidP="00E71FC3">
      <w:pPr>
        <w:spacing w:after="0" w:line="240" w:lineRule="auto"/>
      </w:pPr>
      <w:r>
        <w:separator/>
      </w:r>
    </w:p>
  </w:footnote>
  <w:footnote w:type="continuationSeparator" w:id="0">
    <w:p w14:paraId="01D645C1" w14:textId="77777777" w:rsidR="006A5473" w:rsidRDefault="006A547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473"/>
    <w:rsid w:val="001A7C09"/>
    <w:rsid w:val="00577BD5"/>
    <w:rsid w:val="00656CBA"/>
    <w:rsid w:val="006A1F77"/>
    <w:rsid w:val="006A5473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E4A7A7"/>
  <w15:chartTrackingRefBased/>
  <w15:docId w15:val="{037609C5-2581-4909-974B-04A701583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2019-06-20T20:33:00Z</dcterms:created>
  <dcterms:modified xsi:type="dcterms:W3CDTF">2019-06-20T20:34:00Z</dcterms:modified>
</cp:coreProperties>
</file>