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E40A4B" w14:textId="77777777" w:rsidR="00082CED" w:rsidRPr="00082CED" w:rsidRDefault="00082CED" w:rsidP="00082CED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John TAILYOR</w:t>
      </w:r>
      <w:r>
        <w:rPr>
          <w:color w:val="000000"/>
        </w:rPr>
        <w:t xml:space="preserve">       </w:t>
      </w:r>
      <w:r w:rsidRPr="00082CED">
        <w:rPr>
          <w:rStyle w:val="Hyperlink"/>
          <w:u w:val="none"/>
        </w:rPr>
        <w:t>(fl.1415)</w:t>
      </w:r>
    </w:p>
    <w:p w14:paraId="236B9D37" w14:textId="77777777" w:rsidR="00082CED" w:rsidRPr="00082CED" w:rsidRDefault="00082CED" w:rsidP="00082CED">
      <w:pPr>
        <w:pStyle w:val="NoSpacing"/>
        <w:jc w:val="both"/>
        <w:rPr>
          <w:color w:val="000000"/>
        </w:rPr>
      </w:pPr>
      <w:r w:rsidRPr="00082CED">
        <w:rPr>
          <w:rStyle w:val="Hyperlink"/>
          <w:u w:val="none"/>
        </w:rPr>
        <w:t>Archer.</w:t>
      </w:r>
    </w:p>
    <w:p w14:paraId="727B02C5" w14:textId="77777777" w:rsidR="00082CED" w:rsidRPr="00082CED" w:rsidRDefault="00082CED" w:rsidP="00082CED">
      <w:pPr>
        <w:pStyle w:val="NoSpacing"/>
        <w:jc w:val="both"/>
        <w:rPr>
          <w:color w:val="000000"/>
        </w:rPr>
      </w:pPr>
      <w:bookmarkStart w:id="0" w:name="_GoBack"/>
      <w:bookmarkEnd w:id="0"/>
    </w:p>
    <w:p w14:paraId="74263DD1" w14:textId="77777777" w:rsidR="00082CED" w:rsidRDefault="00082CED" w:rsidP="00082CED">
      <w:pPr>
        <w:pStyle w:val="NoSpacing"/>
        <w:jc w:val="both"/>
        <w:rPr>
          <w:color w:val="000000"/>
        </w:rPr>
      </w:pPr>
    </w:p>
    <w:p w14:paraId="7A1E7DAC" w14:textId="77777777" w:rsidR="00082CED" w:rsidRDefault="00082CED" w:rsidP="00082CED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7EC82E56" w14:textId="77777777" w:rsidR="00082CED" w:rsidRDefault="00082CED" w:rsidP="00082CED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60A68703" w14:textId="77777777" w:rsidR="00082CED" w:rsidRDefault="00082CED" w:rsidP="00082CED">
      <w:pPr>
        <w:pStyle w:val="NoSpacing"/>
        <w:jc w:val="both"/>
        <w:rPr>
          <w:color w:val="000000"/>
        </w:rPr>
      </w:pPr>
    </w:p>
    <w:p w14:paraId="6F965BF9" w14:textId="77777777" w:rsidR="00082CED" w:rsidRDefault="00082CED" w:rsidP="00082CED">
      <w:pPr>
        <w:pStyle w:val="NoSpacing"/>
        <w:jc w:val="both"/>
        <w:rPr>
          <w:color w:val="000000"/>
        </w:rPr>
      </w:pPr>
    </w:p>
    <w:p w14:paraId="76535025" w14:textId="77777777" w:rsidR="00082CED" w:rsidRPr="00783FEC" w:rsidRDefault="00082CED" w:rsidP="00082CED">
      <w:pPr>
        <w:pStyle w:val="NoSpacing"/>
        <w:jc w:val="both"/>
        <w:rPr>
          <w:color w:val="000000"/>
        </w:rPr>
      </w:pPr>
      <w:r>
        <w:rPr>
          <w:color w:val="000000"/>
        </w:rPr>
        <w:t>19 December 2019</w:t>
      </w:r>
    </w:p>
    <w:p w14:paraId="2CDE93A6" w14:textId="77777777" w:rsidR="006B2F86" w:rsidRPr="00E71FC3" w:rsidRDefault="00082CED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6334D8" w14:textId="77777777" w:rsidR="00082CED" w:rsidRDefault="00082CED" w:rsidP="00E71FC3">
      <w:pPr>
        <w:spacing w:after="0" w:line="240" w:lineRule="auto"/>
      </w:pPr>
      <w:r>
        <w:separator/>
      </w:r>
    </w:p>
  </w:endnote>
  <w:endnote w:type="continuationSeparator" w:id="0">
    <w:p w14:paraId="02AB8797" w14:textId="77777777" w:rsidR="00082CED" w:rsidRDefault="00082CE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770D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D320B1" w14:textId="77777777" w:rsidR="00082CED" w:rsidRDefault="00082CED" w:rsidP="00E71FC3">
      <w:pPr>
        <w:spacing w:after="0" w:line="240" w:lineRule="auto"/>
      </w:pPr>
      <w:r>
        <w:separator/>
      </w:r>
    </w:p>
  </w:footnote>
  <w:footnote w:type="continuationSeparator" w:id="0">
    <w:p w14:paraId="72066894" w14:textId="77777777" w:rsidR="00082CED" w:rsidRDefault="00082CE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ED"/>
    <w:rsid w:val="00082CE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C6503"/>
  <w15:chartTrackingRefBased/>
  <w15:docId w15:val="{B7EFE34D-DF51-4DD5-ACA9-F900FA683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082CE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2020-02-01T21:04:00Z</dcterms:created>
  <dcterms:modified xsi:type="dcterms:W3CDTF">2020-02-01T21:07:00Z</dcterms:modified>
</cp:coreProperties>
</file>