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980B4" w14:textId="77777777" w:rsidR="008D1DF9" w:rsidRDefault="008D1DF9" w:rsidP="008D1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TAILOUR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733B3209" w14:textId="77777777" w:rsidR="008D1DF9" w:rsidRDefault="008D1DF9" w:rsidP="008D1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Wendon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Loutes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Essex(?). Husbandman.</w:t>
      </w:r>
    </w:p>
    <w:p w14:paraId="40FB6966" w14:textId="77777777" w:rsidR="008D1DF9" w:rsidRDefault="008D1DF9" w:rsidP="008D1D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0737B7" w14:textId="77777777" w:rsidR="008D1DF9" w:rsidRDefault="008D1DF9" w:rsidP="008D1D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F109CD" w14:textId="77777777" w:rsidR="008D1DF9" w:rsidRDefault="008D1DF9" w:rsidP="008D1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1511B84B" w14:textId="77777777" w:rsidR="008D1DF9" w:rsidRDefault="008D1DF9" w:rsidP="008D1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3D7DF46" w14:textId="77777777" w:rsidR="008D1DF9" w:rsidRDefault="008D1DF9" w:rsidP="008D1D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9D6BF3" w14:textId="77777777" w:rsidR="008D1DF9" w:rsidRDefault="008D1DF9" w:rsidP="008D1D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433C38" w14:textId="77777777" w:rsidR="008D1DF9" w:rsidRDefault="008D1DF9" w:rsidP="008D1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2022</w:t>
      </w:r>
    </w:p>
    <w:p w14:paraId="6BEECE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D3629" w14:textId="77777777" w:rsidR="008D1DF9" w:rsidRDefault="008D1DF9" w:rsidP="009139A6">
      <w:r>
        <w:separator/>
      </w:r>
    </w:p>
  </w:endnote>
  <w:endnote w:type="continuationSeparator" w:id="0">
    <w:p w14:paraId="122BEF4A" w14:textId="77777777" w:rsidR="008D1DF9" w:rsidRDefault="008D1D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6FC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FC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2BC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0DD6D" w14:textId="77777777" w:rsidR="008D1DF9" w:rsidRDefault="008D1DF9" w:rsidP="009139A6">
      <w:r>
        <w:separator/>
      </w:r>
    </w:p>
  </w:footnote>
  <w:footnote w:type="continuationSeparator" w:id="0">
    <w:p w14:paraId="4E47C689" w14:textId="77777777" w:rsidR="008D1DF9" w:rsidRDefault="008D1D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3FE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2A9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75D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F9"/>
    <w:rsid w:val="000666E0"/>
    <w:rsid w:val="002510B7"/>
    <w:rsid w:val="005C130B"/>
    <w:rsid w:val="00826F5C"/>
    <w:rsid w:val="008D1DF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EEED8"/>
  <w15:chartTrackingRefBased/>
  <w15:docId w15:val="{59BE0DB9-D267-45A0-80A2-E2615AF26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8D1DF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2022-01-24T07:45:00Z</dcterms:created>
  <dcterms:modified xsi:type="dcterms:W3CDTF">2022-01-24T07:45:00Z</dcterms:modified>
</cp:coreProperties>
</file>