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D6E1" w14:textId="77777777" w:rsidR="00962A13" w:rsidRDefault="00962A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TAILOUR</w:t>
      </w:r>
      <w:r>
        <w:rPr>
          <w:rFonts w:cs="Times New Roman"/>
          <w:szCs w:val="24"/>
        </w:rPr>
        <w:t xml:space="preserve">          (d.1509)</w:t>
      </w:r>
    </w:p>
    <w:p w14:paraId="040FC951" w14:textId="77777777" w:rsidR="00962A13" w:rsidRDefault="00962A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 Merchant of the Staple of Calais.</w:t>
      </w:r>
    </w:p>
    <w:p w14:paraId="70A0ABA6" w14:textId="77777777" w:rsidR="00962A13" w:rsidRDefault="00962A13" w:rsidP="009139A6">
      <w:pPr>
        <w:pStyle w:val="NoSpacing"/>
        <w:rPr>
          <w:rFonts w:cs="Times New Roman"/>
          <w:szCs w:val="24"/>
        </w:rPr>
      </w:pPr>
    </w:p>
    <w:p w14:paraId="379C3A94" w14:textId="77777777" w:rsidR="00962A13" w:rsidRDefault="00962A13" w:rsidP="009139A6">
      <w:pPr>
        <w:pStyle w:val="NoSpacing"/>
        <w:rPr>
          <w:rFonts w:cs="Times New Roman"/>
          <w:szCs w:val="24"/>
        </w:rPr>
      </w:pPr>
    </w:p>
    <w:p w14:paraId="7CE937C6" w14:textId="77777777" w:rsidR="00962A13" w:rsidRDefault="00962A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Oct.1509</w:t>
      </w:r>
      <w:r>
        <w:rPr>
          <w:rFonts w:cs="Times New Roman"/>
          <w:szCs w:val="24"/>
        </w:rPr>
        <w:tab/>
        <w:t>He made his Will.    (W.Y.R. p.163)</w:t>
      </w:r>
    </w:p>
    <w:p w14:paraId="77F186F0" w14:textId="77777777" w:rsidR="00962A13" w:rsidRDefault="00962A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3698A514" w14:textId="77777777" w:rsidR="00962A13" w:rsidRDefault="00962A13" w:rsidP="009139A6">
      <w:pPr>
        <w:pStyle w:val="NoSpacing"/>
        <w:rPr>
          <w:rFonts w:cs="Times New Roman"/>
          <w:szCs w:val="24"/>
        </w:rPr>
      </w:pPr>
    </w:p>
    <w:p w14:paraId="74E9DD05" w14:textId="77777777" w:rsidR="00962A13" w:rsidRDefault="00962A13" w:rsidP="009139A6">
      <w:pPr>
        <w:pStyle w:val="NoSpacing"/>
        <w:rPr>
          <w:rFonts w:cs="Times New Roman"/>
          <w:szCs w:val="24"/>
        </w:rPr>
      </w:pPr>
    </w:p>
    <w:p w14:paraId="3D8338DF" w14:textId="671DEC28" w:rsidR="00BA00AB" w:rsidRPr="00962A13" w:rsidRDefault="00962A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December 2023    </w:t>
      </w:r>
    </w:p>
    <w:sectPr w:rsidR="00BA00AB" w:rsidRPr="00962A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3957" w14:textId="77777777" w:rsidR="00962A13" w:rsidRDefault="00962A13" w:rsidP="009139A6">
      <w:r>
        <w:separator/>
      </w:r>
    </w:p>
  </w:endnote>
  <w:endnote w:type="continuationSeparator" w:id="0">
    <w:p w14:paraId="1BD39D6C" w14:textId="77777777" w:rsidR="00962A13" w:rsidRDefault="00962A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B1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4E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1F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F60CB" w14:textId="77777777" w:rsidR="00962A13" w:rsidRDefault="00962A13" w:rsidP="009139A6">
      <w:r>
        <w:separator/>
      </w:r>
    </w:p>
  </w:footnote>
  <w:footnote w:type="continuationSeparator" w:id="0">
    <w:p w14:paraId="1D128638" w14:textId="77777777" w:rsidR="00962A13" w:rsidRDefault="00962A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844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6D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2A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3"/>
    <w:rsid w:val="000666E0"/>
    <w:rsid w:val="002510B7"/>
    <w:rsid w:val="005C130B"/>
    <w:rsid w:val="00826F5C"/>
    <w:rsid w:val="009139A6"/>
    <w:rsid w:val="009448BB"/>
    <w:rsid w:val="00947624"/>
    <w:rsid w:val="00962A13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6132"/>
  <w15:chartTrackingRefBased/>
  <w15:docId w15:val="{BDF1AD21-EB30-4CFB-98A4-470B6020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2023-12-01T09:55:00Z</dcterms:created>
  <dcterms:modified xsi:type="dcterms:W3CDTF">2023-12-01T09:59:00Z</dcterms:modified>
</cp:coreProperties>
</file>