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D75CE1" w14:textId="77777777" w:rsidR="00C0255F" w:rsidRDefault="00C0255F" w:rsidP="00C0255F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William TAILOUR</w:t>
      </w:r>
      <w:r>
        <w:rPr>
          <w:rFonts w:cs="Times New Roman"/>
          <w:szCs w:val="24"/>
          <w:lang w:val="en-GB"/>
        </w:rPr>
        <w:t xml:space="preserve">        (fl.1460)</w:t>
      </w:r>
    </w:p>
    <w:p w14:paraId="641316C0" w14:textId="77777777" w:rsidR="00C0255F" w:rsidRDefault="00C0255F" w:rsidP="00C0255F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Birkin, Yorkshire. Yeoman.</w:t>
      </w:r>
    </w:p>
    <w:p w14:paraId="4B5CBCFC" w14:textId="77777777" w:rsidR="00C0255F" w:rsidRDefault="00C0255F" w:rsidP="00C0255F">
      <w:pPr>
        <w:pStyle w:val="NoSpacing"/>
        <w:rPr>
          <w:rFonts w:cs="Times New Roman"/>
          <w:szCs w:val="24"/>
          <w:lang w:val="en-GB"/>
        </w:rPr>
      </w:pPr>
    </w:p>
    <w:p w14:paraId="3FCAE557" w14:textId="77777777" w:rsidR="00C0255F" w:rsidRDefault="00C0255F" w:rsidP="00C0255F">
      <w:pPr>
        <w:pStyle w:val="NoSpacing"/>
        <w:rPr>
          <w:rFonts w:cs="Times New Roman"/>
          <w:szCs w:val="24"/>
          <w:lang w:val="en-GB"/>
        </w:rPr>
      </w:pPr>
    </w:p>
    <w:p w14:paraId="65CD139E" w14:textId="77777777" w:rsidR="00C0255F" w:rsidRDefault="00C0255F" w:rsidP="00C0255F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1460</w:t>
      </w:r>
      <w:r>
        <w:rPr>
          <w:rFonts w:cs="Times New Roman"/>
          <w:szCs w:val="24"/>
          <w:lang w:val="en-GB"/>
        </w:rPr>
        <w:tab/>
        <w:t>The King brought a plaint of maintenance against him and 6 others.</w:t>
      </w:r>
    </w:p>
    <w:p w14:paraId="07768C83" w14:textId="77777777" w:rsidR="00C0255F" w:rsidRDefault="00C0255F" w:rsidP="00C0255F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r w:rsidRPr="00B963AD">
        <w:rPr>
          <w:rFonts w:cs="Times New Roman"/>
          <w:szCs w:val="24"/>
          <w:u w:val="single"/>
          <w:lang w:val="en-GB"/>
        </w:rPr>
        <w:t>https://waalt.uh.edu/index.php/KB27/795</w:t>
      </w:r>
      <w:r>
        <w:rPr>
          <w:rFonts w:cs="Times New Roman"/>
          <w:szCs w:val="24"/>
          <w:lang w:val="en-GB"/>
        </w:rPr>
        <w:t xml:space="preserve"> )</w:t>
      </w:r>
    </w:p>
    <w:p w14:paraId="69F93795" w14:textId="77777777" w:rsidR="00C0255F" w:rsidRDefault="00C0255F" w:rsidP="00C0255F">
      <w:pPr>
        <w:pStyle w:val="NoSpacing"/>
        <w:rPr>
          <w:rFonts w:cs="Times New Roman"/>
          <w:szCs w:val="24"/>
          <w:lang w:val="en-GB"/>
        </w:rPr>
      </w:pPr>
    </w:p>
    <w:p w14:paraId="18D63F99" w14:textId="77777777" w:rsidR="00C0255F" w:rsidRDefault="00C0255F" w:rsidP="00C0255F">
      <w:pPr>
        <w:pStyle w:val="NoSpacing"/>
        <w:rPr>
          <w:rFonts w:cs="Times New Roman"/>
          <w:szCs w:val="24"/>
          <w:lang w:val="en-GB"/>
        </w:rPr>
      </w:pPr>
    </w:p>
    <w:p w14:paraId="6ABC3F38" w14:textId="3DBB3065" w:rsidR="00BA00AB" w:rsidRPr="00EB3209" w:rsidRDefault="00C0255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September 2025</w:t>
      </w: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2A47AE" w14:textId="77777777" w:rsidR="00C0255F" w:rsidRDefault="00C0255F" w:rsidP="009139A6">
      <w:r>
        <w:separator/>
      </w:r>
    </w:p>
  </w:endnote>
  <w:endnote w:type="continuationSeparator" w:id="0">
    <w:p w14:paraId="659F6EB3" w14:textId="77777777" w:rsidR="00C0255F" w:rsidRDefault="00C0255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53A0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B350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F34C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579FCE" w14:textId="77777777" w:rsidR="00C0255F" w:rsidRDefault="00C0255F" w:rsidP="009139A6">
      <w:r>
        <w:separator/>
      </w:r>
    </w:p>
  </w:footnote>
  <w:footnote w:type="continuationSeparator" w:id="0">
    <w:p w14:paraId="717DF45B" w14:textId="77777777" w:rsidR="00C0255F" w:rsidRDefault="00C0255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81CF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E3A9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5871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55F"/>
    <w:rsid w:val="000666E0"/>
    <w:rsid w:val="000A2E7A"/>
    <w:rsid w:val="0012622D"/>
    <w:rsid w:val="001307AC"/>
    <w:rsid w:val="00190DFA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0255F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17F09B"/>
  <w15:chartTrackingRefBased/>
  <w15:docId w15:val="{0E55529F-C229-43B1-90DF-A82FC40DA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2025-09-19T19:29:00Z</dcterms:created>
  <dcterms:modified xsi:type="dcterms:W3CDTF">2025-09-19T19:29:00Z</dcterms:modified>
</cp:coreProperties>
</file>