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6B2EA" w14:textId="77777777" w:rsidR="00BD5AA0" w:rsidRDefault="00BD5AA0" w:rsidP="00BD5AA0">
      <w:pPr>
        <w:pStyle w:val="NoSpacing"/>
      </w:pPr>
      <w:r>
        <w:rPr>
          <w:u w:val="single"/>
        </w:rPr>
        <w:t>Thomas TAILOUR</w:t>
      </w:r>
      <w:r>
        <w:t xml:space="preserve">          (fl.1400)</w:t>
      </w:r>
    </w:p>
    <w:p w14:paraId="2A4AA8EE" w14:textId="77777777" w:rsidR="00BD5AA0" w:rsidRDefault="00BD5AA0" w:rsidP="00BD5AA0">
      <w:pPr>
        <w:pStyle w:val="NoSpacing"/>
      </w:pPr>
      <w:r>
        <w:t>of Pontefract Priory.</w:t>
      </w:r>
    </w:p>
    <w:p w14:paraId="0D3F77D9" w14:textId="77777777" w:rsidR="00BD5AA0" w:rsidRDefault="00BD5AA0" w:rsidP="00BD5AA0">
      <w:pPr>
        <w:pStyle w:val="NoSpacing"/>
      </w:pPr>
    </w:p>
    <w:p w14:paraId="56E57AF3" w14:textId="77777777" w:rsidR="00BD5AA0" w:rsidRDefault="00BD5AA0" w:rsidP="00BD5AA0">
      <w:pPr>
        <w:pStyle w:val="NoSpacing"/>
      </w:pPr>
    </w:p>
    <w:p w14:paraId="3CAAA22E" w14:textId="77777777" w:rsidR="00BD5AA0" w:rsidRDefault="00BD5AA0" w:rsidP="00BD5AA0">
      <w:pPr>
        <w:pStyle w:val="NoSpacing"/>
      </w:pPr>
      <w:r>
        <w:t>18 Sep.1400</w:t>
      </w:r>
      <w:r>
        <w:tab/>
        <w:t xml:space="preserve">He was ordained priest in the chapel of All Saints’, </w:t>
      </w:r>
      <w:proofErr w:type="spellStart"/>
      <w:r>
        <w:t>Cawood</w:t>
      </w:r>
      <w:proofErr w:type="spellEnd"/>
      <w:r>
        <w:t>,</w:t>
      </w:r>
    </w:p>
    <w:p w14:paraId="791C99BF" w14:textId="77777777" w:rsidR="00BD5AA0" w:rsidRDefault="00BD5AA0" w:rsidP="00BD5AA0">
      <w:pPr>
        <w:pStyle w:val="NoSpacing"/>
      </w:pPr>
      <w:r>
        <w:tab/>
      </w:r>
      <w:r>
        <w:tab/>
        <w:t>Yorkshire.</w:t>
      </w:r>
    </w:p>
    <w:p w14:paraId="594328D3" w14:textId="77777777" w:rsidR="00BD5AA0" w:rsidRDefault="00BD5AA0" w:rsidP="00BD5AA0">
      <w:pPr>
        <w:pStyle w:val="NoSpacing"/>
      </w:pPr>
      <w:r>
        <w:tab/>
      </w:r>
      <w:r>
        <w:tab/>
        <w:t xml:space="preserve">(“York Clergy Ordinations 1400-1424” ed. David </w:t>
      </w:r>
      <w:proofErr w:type="spellStart"/>
      <w:r>
        <w:t>M.Smith</w:t>
      </w:r>
      <w:proofErr w:type="spellEnd"/>
      <w:r>
        <w:t>, pub.2020 p.8)</w:t>
      </w:r>
    </w:p>
    <w:p w14:paraId="00820AFC" w14:textId="77777777" w:rsidR="00BD5AA0" w:rsidRDefault="00BD5AA0" w:rsidP="00BD5AA0">
      <w:pPr>
        <w:pStyle w:val="NoSpacing"/>
      </w:pPr>
    </w:p>
    <w:p w14:paraId="17EC2158" w14:textId="77777777" w:rsidR="00BD5AA0" w:rsidRDefault="00BD5AA0" w:rsidP="00BD5AA0">
      <w:pPr>
        <w:pStyle w:val="NoSpacing"/>
      </w:pPr>
    </w:p>
    <w:p w14:paraId="58C7DE7F" w14:textId="77777777" w:rsidR="00BD5AA0" w:rsidRDefault="00BD5AA0" w:rsidP="00BD5AA0">
      <w:pPr>
        <w:pStyle w:val="NoSpacing"/>
      </w:pPr>
      <w:r>
        <w:t>25 September 2025</w:t>
      </w:r>
    </w:p>
    <w:p w14:paraId="49BEE45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B5C9D" w14:textId="77777777" w:rsidR="00BD5AA0" w:rsidRDefault="00BD5AA0" w:rsidP="00086E2C">
      <w:pPr>
        <w:spacing w:after="0" w:line="240" w:lineRule="auto"/>
      </w:pPr>
      <w:r>
        <w:separator/>
      </w:r>
    </w:p>
  </w:endnote>
  <w:endnote w:type="continuationSeparator" w:id="0">
    <w:p w14:paraId="015C02AC" w14:textId="77777777" w:rsidR="00BD5AA0" w:rsidRDefault="00BD5AA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20F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6FD6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39A4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E382F" w14:textId="77777777" w:rsidR="00BD5AA0" w:rsidRDefault="00BD5AA0" w:rsidP="00086E2C">
      <w:pPr>
        <w:spacing w:after="0" w:line="240" w:lineRule="auto"/>
      </w:pPr>
      <w:r>
        <w:separator/>
      </w:r>
    </w:p>
  </w:footnote>
  <w:footnote w:type="continuationSeparator" w:id="0">
    <w:p w14:paraId="262F99FD" w14:textId="77777777" w:rsidR="00BD5AA0" w:rsidRDefault="00BD5AA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764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29B3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063F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AA0"/>
    <w:rsid w:val="00086E2C"/>
    <w:rsid w:val="000A2E7A"/>
    <w:rsid w:val="002244B7"/>
    <w:rsid w:val="00314D94"/>
    <w:rsid w:val="00617568"/>
    <w:rsid w:val="006E68FA"/>
    <w:rsid w:val="00BD5AA0"/>
    <w:rsid w:val="00E3062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2B86B"/>
  <w15:chartTrackingRefBased/>
  <w15:docId w15:val="{68D779BD-D5A5-4DF1-90FF-A537B6BF9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D5AA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2025-10-10T22:58:00Z</dcterms:created>
  <dcterms:modified xsi:type="dcterms:W3CDTF">2025-10-10T22:59:00Z</dcterms:modified>
</cp:coreProperties>
</file>