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36397" w14:textId="77777777" w:rsidR="00BA6ADF" w:rsidRDefault="00BA6ADF" w:rsidP="00BA6A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TAILOUR</w:t>
      </w:r>
      <w:r>
        <w:rPr>
          <w:rFonts w:ascii="Times New Roman" w:hAnsi="Times New Roman" w:cs="Times New Roman"/>
        </w:rPr>
        <w:t xml:space="preserve">      (fl.1483)</w:t>
      </w:r>
    </w:p>
    <w:p w14:paraId="3C807717" w14:textId="77777777" w:rsidR="00BA6ADF" w:rsidRDefault="00BA6ADF" w:rsidP="00BA6A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Torpenhowe</w:t>
      </w:r>
      <w:proofErr w:type="spellEnd"/>
      <w:r>
        <w:rPr>
          <w:rFonts w:ascii="Times New Roman" w:hAnsi="Times New Roman" w:cs="Times New Roman"/>
        </w:rPr>
        <w:t>, Cumberland. Yeoman.</w:t>
      </w:r>
    </w:p>
    <w:p w14:paraId="27658207" w14:textId="77777777" w:rsidR="00BA6ADF" w:rsidRDefault="00BA6ADF" w:rsidP="00BA6ADF">
      <w:pPr>
        <w:rPr>
          <w:rFonts w:ascii="Times New Roman" w:hAnsi="Times New Roman" w:cs="Times New Roman"/>
        </w:rPr>
      </w:pPr>
    </w:p>
    <w:p w14:paraId="7C3A03C2" w14:textId="77777777" w:rsidR="00BA6ADF" w:rsidRDefault="00BA6ADF" w:rsidP="00BA6ADF">
      <w:pPr>
        <w:rPr>
          <w:rFonts w:ascii="Times New Roman" w:hAnsi="Times New Roman" w:cs="Times New Roman"/>
        </w:rPr>
      </w:pPr>
    </w:p>
    <w:p w14:paraId="58AF12AD" w14:textId="77777777" w:rsidR="00BA6ADF" w:rsidRDefault="00BA6ADF" w:rsidP="00BA6A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and taking against</w:t>
      </w:r>
    </w:p>
    <w:p w14:paraId="4F6C5196" w14:textId="77777777" w:rsidR="00BA6ADF" w:rsidRDefault="00BA6ADF" w:rsidP="00BA6A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12 others.</w:t>
      </w:r>
    </w:p>
    <w:p w14:paraId="0982C010" w14:textId="77777777" w:rsidR="00BA6ADF" w:rsidRDefault="00BA6ADF" w:rsidP="00BA6A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80ECDBF" w14:textId="77777777" w:rsidR="00BA6ADF" w:rsidRDefault="00BA6ADF" w:rsidP="00BA6ADF">
      <w:pPr>
        <w:rPr>
          <w:rFonts w:ascii="Times New Roman" w:hAnsi="Times New Roman" w:cs="Times New Roman"/>
        </w:rPr>
      </w:pPr>
    </w:p>
    <w:p w14:paraId="6AF81178" w14:textId="77777777" w:rsidR="00BA6ADF" w:rsidRDefault="00BA6ADF" w:rsidP="00BA6ADF">
      <w:pPr>
        <w:rPr>
          <w:rFonts w:ascii="Times New Roman" w:hAnsi="Times New Roman" w:cs="Times New Roman"/>
        </w:rPr>
      </w:pPr>
    </w:p>
    <w:p w14:paraId="49C316D0" w14:textId="77777777" w:rsidR="00BA6ADF" w:rsidRDefault="00BA6ADF" w:rsidP="00BA6A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August 2019</w:t>
      </w:r>
    </w:p>
    <w:p w14:paraId="29B36550" w14:textId="77777777" w:rsidR="006B2F86" w:rsidRPr="00E71FC3" w:rsidRDefault="00BA6A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6A0B8" w14:textId="77777777" w:rsidR="00BA6ADF" w:rsidRDefault="00BA6ADF" w:rsidP="00E71FC3">
      <w:r>
        <w:separator/>
      </w:r>
    </w:p>
  </w:endnote>
  <w:endnote w:type="continuationSeparator" w:id="0">
    <w:p w14:paraId="63EAF2AE" w14:textId="77777777" w:rsidR="00BA6ADF" w:rsidRDefault="00BA6A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B83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28281" w14:textId="77777777" w:rsidR="00BA6ADF" w:rsidRDefault="00BA6ADF" w:rsidP="00E71FC3">
      <w:r>
        <w:separator/>
      </w:r>
    </w:p>
  </w:footnote>
  <w:footnote w:type="continuationSeparator" w:id="0">
    <w:p w14:paraId="7EF2041D" w14:textId="77777777" w:rsidR="00BA6ADF" w:rsidRDefault="00BA6A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DF"/>
    <w:rsid w:val="001A7C09"/>
    <w:rsid w:val="00577BD5"/>
    <w:rsid w:val="00656CBA"/>
    <w:rsid w:val="006A1F77"/>
    <w:rsid w:val="00733BE7"/>
    <w:rsid w:val="00AB52E8"/>
    <w:rsid w:val="00B16D3F"/>
    <w:rsid w:val="00BA6AD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1F88"/>
  <w15:chartTrackingRefBased/>
  <w15:docId w15:val="{7359AA6F-8E1B-49BD-BE18-B5D3A3FB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A6A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2019-09-08T19:33:00Z</dcterms:created>
  <dcterms:modified xsi:type="dcterms:W3CDTF">2019-09-08T19:34:00Z</dcterms:modified>
</cp:coreProperties>
</file>