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9341B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4370C4C7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Chapman.</w:t>
      </w:r>
    </w:p>
    <w:p w14:paraId="5839DF62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3B8B51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5C7EA9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Goodhand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goldsmith(q.v.), as the </w:t>
      </w:r>
    </w:p>
    <w:p w14:paraId="79740A3C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Goodhand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 brought a plaint of debt against</w:t>
      </w:r>
    </w:p>
    <w:p w14:paraId="73B98EC3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John Draper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John Tully of Gloucester(q.v.),</w:t>
      </w:r>
    </w:p>
    <w:p w14:paraId="30A6CF7E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Smyth of Exeter(q.v.)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Spycer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Derby(q.v.).</w:t>
      </w:r>
    </w:p>
    <w:p w14:paraId="0A72E9F8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58696B9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5129EC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C2202C" w14:textId="77777777" w:rsidR="006B6CE9" w:rsidRDefault="006B6CE9" w:rsidP="006B6C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July 2022</w:t>
      </w:r>
    </w:p>
    <w:p w14:paraId="6FBC3C2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2F32C" w14:textId="77777777" w:rsidR="006B6CE9" w:rsidRDefault="006B6CE9" w:rsidP="009139A6">
      <w:r>
        <w:separator/>
      </w:r>
    </w:p>
  </w:endnote>
  <w:endnote w:type="continuationSeparator" w:id="0">
    <w:p w14:paraId="421359EA" w14:textId="77777777" w:rsidR="006B6CE9" w:rsidRDefault="006B6C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796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D3B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213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B956F" w14:textId="77777777" w:rsidR="006B6CE9" w:rsidRDefault="006B6CE9" w:rsidP="009139A6">
      <w:r>
        <w:separator/>
      </w:r>
    </w:p>
  </w:footnote>
  <w:footnote w:type="continuationSeparator" w:id="0">
    <w:p w14:paraId="5A37E9B2" w14:textId="77777777" w:rsidR="006B6CE9" w:rsidRDefault="006B6C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714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379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CF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E9"/>
    <w:rsid w:val="000666E0"/>
    <w:rsid w:val="002510B7"/>
    <w:rsid w:val="005C130B"/>
    <w:rsid w:val="006B6CE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C7528"/>
  <w15:chartTrackingRefBased/>
  <w15:docId w15:val="{9CCE7595-FE0B-4B48-98B0-C86FB71C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B6C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2022-07-04T18:59:00Z</dcterms:created>
  <dcterms:modified xsi:type="dcterms:W3CDTF">2022-07-04T18:59:00Z</dcterms:modified>
</cp:coreProperties>
</file>