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TAILOUR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Nov.1466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p.55)</w:t>
      </w: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2358" w:rsidRDefault="001D2358" w:rsidP="001D23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1D2358" w:rsidP="001D23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358" w:rsidRDefault="001D2358" w:rsidP="00E71FC3">
      <w:pPr>
        <w:spacing w:after="0" w:line="240" w:lineRule="auto"/>
      </w:pPr>
      <w:r>
        <w:separator/>
      </w:r>
    </w:p>
  </w:endnote>
  <w:endnote w:type="continuationSeparator" w:id="0">
    <w:p w:rsidR="001D2358" w:rsidRDefault="001D23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358" w:rsidRDefault="001D2358" w:rsidP="00E71FC3">
      <w:pPr>
        <w:spacing w:after="0" w:line="240" w:lineRule="auto"/>
      </w:pPr>
      <w:r>
        <w:separator/>
      </w:r>
    </w:p>
  </w:footnote>
  <w:footnote w:type="continuationSeparator" w:id="0">
    <w:p w:rsidR="001D2358" w:rsidRDefault="001D23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58"/>
    <w:rsid w:val="001D235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C777C-3148-415B-BB91-AC277D88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2016-04-09T20:58:00Z</dcterms:created>
  <dcterms:modified xsi:type="dcterms:W3CDTF">2016-04-09T20:59:00Z</dcterms:modified>
</cp:coreProperties>
</file>