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776116" w14:textId="77777777" w:rsidR="001255B8" w:rsidRDefault="001255B8" w:rsidP="001255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TAILOUR</w:t>
      </w:r>
      <w:r>
        <w:rPr>
          <w:rFonts w:ascii="Times New Roman" w:hAnsi="Times New Roman" w:cs="Times New Roman"/>
        </w:rPr>
        <w:t xml:space="preserve">      (fl.1484)</w:t>
      </w:r>
    </w:p>
    <w:p w14:paraId="3DD46CCC" w14:textId="77777777" w:rsidR="001255B8" w:rsidRDefault="001255B8" w:rsidP="001255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Chipping Barnet, Hertfordshire. Yeoman.</w:t>
      </w:r>
    </w:p>
    <w:p w14:paraId="195EA5DA" w14:textId="77777777" w:rsidR="001255B8" w:rsidRDefault="001255B8" w:rsidP="001255B8">
      <w:pPr>
        <w:rPr>
          <w:rFonts w:ascii="Times New Roman" w:hAnsi="Times New Roman" w:cs="Times New Roman"/>
        </w:rPr>
      </w:pPr>
    </w:p>
    <w:p w14:paraId="5F0D6A92" w14:textId="77777777" w:rsidR="001255B8" w:rsidRDefault="001255B8" w:rsidP="001255B8">
      <w:pPr>
        <w:rPr>
          <w:rFonts w:ascii="Times New Roman" w:hAnsi="Times New Roman" w:cs="Times New Roman"/>
        </w:rPr>
      </w:pPr>
    </w:p>
    <w:p w14:paraId="20BE3CBB" w14:textId="77777777" w:rsidR="001255B8" w:rsidRDefault="001255B8" w:rsidP="001255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Turnour</w:t>
      </w:r>
      <w:proofErr w:type="spellEnd"/>
      <w:r>
        <w:rPr>
          <w:rFonts w:ascii="Times New Roman" w:hAnsi="Times New Roman" w:cs="Times New Roman"/>
        </w:rPr>
        <w:t>(q.v.) brought a plaint of trespass against him.</w:t>
      </w:r>
    </w:p>
    <w:p w14:paraId="3D2C95AB" w14:textId="77777777" w:rsidR="001255B8" w:rsidRDefault="001255B8" w:rsidP="001255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05F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276A2C0" w14:textId="77777777" w:rsidR="001255B8" w:rsidRDefault="001255B8" w:rsidP="001255B8">
      <w:pPr>
        <w:rPr>
          <w:rFonts w:ascii="Times New Roman" w:hAnsi="Times New Roman" w:cs="Times New Roman"/>
        </w:rPr>
      </w:pPr>
    </w:p>
    <w:p w14:paraId="4C4E9397" w14:textId="77777777" w:rsidR="001255B8" w:rsidRDefault="001255B8" w:rsidP="001255B8">
      <w:pPr>
        <w:rPr>
          <w:rFonts w:ascii="Times New Roman" w:hAnsi="Times New Roman" w:cs="Times New Roman"/>
        </w:rPr>
      </w:pPr>
    </w:p>
    <w:p w14:paraId="7D80DACC" w14:textId="77777777" w:rsidR="001255B8" w:rsidRDefault="001255B8" w:rsidP="001255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February 2019</w:t>
      </w:r>
    </w:p>
    <w:p w14:paraId="5356C73C" w14:textId="77777777" w:rsidR="006B2F86" w:rsidRPr="00E71FC3" w:rsidRDefault="001255B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9FE543" w14:textId="77777777" w:rsidR="001255B8" w:rsidRDefault="001255B8" w:rsidP="00E71FC3">
      <w:r>
        <w:separator/>
      </w:r>
    </w:p>
  </w:endnote>
  <w:endnote w:type="continuationSeparator" w:id="0">
    <w:p w14:paraId="6CE12281" w14:textId="77777777" w:rsidR="001255B8" w:rsidRDefault="001255B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D7A42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19F84C" w14:textId="77777777" w:rsidR="001255B8" w:rsidRDefault="001255B8" w:rsidP="00E71FC3">
      <w:r>
        <w:separator/>
      </w:r>
    </w:p>
  </w:footnote>
  <w:footnote w:type="continuationSeparator" w:id="0">
    <w:p w14:paraId="127B2BAA" w14:textId="77777777" w:rsidR="001255B8" w:rsidRDefault="001255B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5B8"/>
    <w:rsid w:val="001255B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EDC2A"/>
  <w15:chartTrackingRefBased/>
  <w15:docId w15:val="{A9626D35-F6AC-4AEE-B6E0-9A7B20FC7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55B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255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2019-03-03T21:46:00Z</dcterms:created>
  <dcterms:modified xsi:type="dcterms:W3CDTF">2019-03-03T21:47:00Z</dcterms:modified>
</cp:coreProperties>
</file>