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CC675C" w14:textId="77777777" w:rsidR="005F1738" w:rsidRDefault="005F1738" w:rsidP="005F173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Edward TAILOUR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fl.1425)</w:t>
      </w:r>
    </w:p>
    <w:p w14:paraId="58A62497" w14:textId="77777777" w:rsidR="005F1738" w:rsidRDefault="005F1738" w:rsidP="005F173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Gloucester. Tailor.</w:t>
      </w:r>
    </w:p>
    <w:p w14:paraId="78D68B78" w14:textId="77777777" w:rsidR="005F1738" w:rsidRDefault="005F1738" w:rsidP="005F173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9B179E5" w14:textId="77777777" w:rsidR="005F1738" w:rsidRDefault="005F1738" w:rsidP="005F173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89E3769" w14:textId="77777777" w:rsidR="005F1738" w:rsidRDefault="005F1738" w:rsidP="005F173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1425</w:t>
      </w:r>
      <w:r>
        <w:rPr>
          <w:rFonts w:ascii="Times New Roman" w:hAnsi="Times New Roman" w:cs="Times New Roman"/>
          <w:sz w:val="24"/>
          <w:szCs w:val="24"/>
        </w:rPr>
        <w:tab/>
        <w:t xml:space="preserve">John, Prior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Llantony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brought a plaint of debt against him, Philip</w:t>
      </w:r>
    </w:p>
    <w:p w14:paraId="38C07C3B" w14:textId="77777777" w:rsidR="005F1738" w:rsidRDefault="005F1738" w:rsidP="005F173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Mower of Gloucester(q.v.), James </w:t>
      </w:r>
      <w:proofErr w:type="spellStart"/>
      <w:r>
        <w:rPr>
          <w:rFonts w:ascii="Times New Roman" w:hAnsi="Times New Roman" w:cs="Times New Roman"/>
          <w:sz w:val="24"/>
          <w:szCs w:val="24"/>
        </w:rPr>
        <w:t>Kemmerton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Gloucester(q.v.),</w:t>
      </w:r>
    </w:p>
    <w:p w14:paraId="4B6AA90B" w14:textId="77777777" w:rsidR="005F1738" w:rsidRDefault="005F1738" w:rsidP="005F173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Noke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Gloucester(q.v.) and Robert Martyn of Gloucester(q.v.).</w:t>
      </w:r>
    </w:p>
    <w:p w14:paraId="55E3DB05" w14:textId="77777777" w:rsidR="005F1738" w:rsidRDefault="005F1738" w:rsidP="005F173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1D2FDE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http://aalt.law.uh.edu/Indices/CP40Indices/CP40no647/CP40no647Pl.htm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2156285C" w14:textId="77777777" w:rsidR="005F1738" w:rsidRDefault="005F1738" w:rsidP="005F173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1570739" w14:textId="77777777" w:rsidR="005F1738" w:rsidRDefault="005F1738" w:rsidP="005F173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2BCD939" w14:textId="77777777" w:rsidR="005F1738" w:rsidRDefault="005F1738" w:rsidP="005F173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July 2022</w:t>
      </w:r>
    </w:p>
    <w:p w14:paraId="5188E46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3DAC44" w14:textId="77777777" w:rsidR="005F1738" w:rsidRDefault="005F1738" w:rsidP="009139A6">
      <w:r>
        <w:separator/>
      </w:r>
    </w:p>
  </w:endnote>
  <w:endnote w:type="continuationSeparator" w:id="0">
    <w:p w14:paraId="4F841E41" w14:textId="77777777" w:rsidR="005F1738" w:rsidRDefault="005F173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76BC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71417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108C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AEFB39" w14:textId="77777777" w:rsidR="005F1738" w:rsidRDefault="005F1738" w:rsidP="009139A6">
      <w:r>
        <w:separator/>
      </w:r>
    </w:p>
  </w:footnote>
  <w:footnote w:type="continuationSeparator" w:id="0">
    <w:p w14:paraId="3CB992D4" w14:textId="77777777" w:rsidR="005F1738" w:rsidRDefault="005F173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B048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634F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39FB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738"/>
    <w:rsid w:val="000666E0"/>
    <w:rsid w:val="002510B7"/>
    <w:rsid w:val="005C130B"/>
    <w:rsid w:val="005F1738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CBAC93"/>
  <w15:chartTrackingRefBased/>
  <w15:docId w15:val="{B5E9A71C-1DB1-42B4-B00C-AEAF4D955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F173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47/CP40no64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67</Words>
  <Characters>386</Characters>
  <Application>Microsoft Office Word</Application>
  <DocSecurity>0</DocSecurity>
  <Lines>3</Lines>
  <Paragraphs>1</Paragraphs>
  <ScaleCrop>false</ScaleCrop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2022-07-14T15:43:00Z</dcterms:created>
  <dcterms:modified xsi:type="dcterms:W3CDTF">2022-07-14T15:44:00Z</dcterms:modified>
</cp:coreProperties>
</file>