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DD" w:rsidRDefault="009070DD" w:rsidP="009070DD">
      <w:pPr>
        <w:pStyle w:val="NoSpacing"/>
      </w:pPr>
      <w:r>
        <w:rPr>
          <w:u w:val="single"/>
        </w:rPr>
        <w:t>William TAILOR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fl.1470)</w:t>
      </w:r>
    </w:p>
    <w:p w:rsidR="009070DD" w:rsidRDefault="009070DD" w:rsidP="009070DD">
      <w:pPr>
        <w:pStyle w:val="NoSpacing"/>
      </w:pPr>
      <w:r>
        <w:t>of London.</w:t>
      </w:r>
    </w:p>
    <w:p w:rsidR="009070DD" w:rsidRDefault="009070DD" w:rsidP="009070DD">
      <w:pPr>
        <w:pStyle w:val="NoSpacing"/>
      </w:pPr>
    </w:p>
    <w:p w:rsidR="009070DD" w:rsidRDefault="009070DD" w:rsidP="009070DD">
      <w:pPr>
        <w:pStyle w:val="NoSpacing"/>
      </w:pPr>
    </w:p>
    <w:p w:rsidR="009070DD" w:rsidRDefault="009070DD" w:rsidP="009070DD">
      <w:pPr>
        <w:pStyle w:val="NoSpacing"/>
      </w:pPr>
      <w:r>
        <w:t>13 Oct.1470</w:t>
      </w:r>
      <w:r>
        <w:tab/>
        <w:t>He was present when John Stockton(q.v.) was elected Mayor.</w:t>
      </w:r>
    </w:p>
    <w:p w:rsidR="009070DD" w:rsidRDefault="009070DD" w:rsidP="009070DD">
      <w:pPr>
        <w:pStyle w:val="NoSpacing"/>
      </w:pPr>
      <w:r>
        <w:tab/>
      </w:r>
      <w:r>
        <w:tab/>
        <w:t xml:space="preserve">(“Calendar </w:t>
      </w:r>
      <w:proofErr w:type="gramStart"/>
      <w:r>
        <w:t>of  Letter</w:t>
      </w:r>
      <w:proofErr w:type="gramEnd"/>
      <w:r>
        <w:t>-Books of the City of London: L  folio 72)</w:t>
      </w:r>
    </w:p>
    <w:p w:rsidR="009070DD" w:rsidRDefault="009070DD" w:rsidP="009070DD">
      <w:pPr>
        <w:pStyle w:val="NoSpacing"/>
      </w:pPr>
    </w:p>
    <w:p w:rsidR="009070DD" w:rsidRDefault="009070DD" w:rsidP="009070DD">
      <w:pPr>
        <w:pStyle w:val="NoSpacing"/>
      </w:pPr>
    </w:p>
    <w:p w:rsidR="006B2F86" w:rsidRPr="009070DD" w:rsidRDefault="009070DD" w:rsidP="009070DD">
      <w:pPr>
        <w:pStyle w:val="NoSpacing"/>
      </w:pPr>
      <w:r>
        <w:t>13 September 2016</w:t>
      </w:r>
      <w:bookmarkStart w:id="0" w:name="_GoBack"/>
      <w:bookmarkEnd w:id="0"/>
    </w:p>
    <w:sectPr w:rsidR="006B2F86" w:rsidRPr="009070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0DD" w:rsidRDefault="009070DD" w:rsidP="00E71FC3">
      <w:pPr>
        <w:spacing w:after="0" w:line="240" w:lineRule="auto"/>
      </w:pPr>
      <w:r>
        <w:separator/>
      </w:r>
    </w:p>
  </w:endnote>
  <w:endnote w:type="continuationSeparator" w:id="0">
    <w:p w:rsidR="009070DD" w:rsidRDefault="009070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0DD" w:rsidRDefault="009070DD" w:rsidP="00E71FC3">
      <w:pPr>
        <w:spacing w:after="0" w:line="240" w:lineRule="auto"/>
      </w:pPr>
      <w:r>
        <w:separator/>
      </w:r>
    </w:p>
  </w:footnote>
  <w:footnote w:type="continuationSeparator" w:id="0">
    <w:p w:rsidR="009070DD" w:rsidRDefault="009070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DD"/>
    <w:rsid w:val="001A7C09"/>
    <w:rsid w:val="00733BE7"/>
    <w:rsid w:val="009070D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FBB0D"/>
  <w15:chartTrackingRefBased/>
  <w15:docId w15:val="{FAA5A7B4-9364-44BD-AEA0-3C2072B0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2016-09-13T11:16:00Z</dcterms:created>
  <dcterms:modified xsi:type="dcterms:W3CDTF">2016-09-13T11:17:00Z</dcterms:modified>
</cp:coreProperties>
</file>