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742EF" w14:textId="77777777" w:rsidR="006F2CB9" w:rsidRDefault="006F2CB9" w:rsidP="006F2C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TAILOR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d.1405)</w:t>
      </w:r>
    </w:p>
    <w:p w14:paraId="717F6A24" w14:textId="77777777" w:rsidR="006F2CB9" w:rsidRDefault="006F2CB9" w:rsidP="006F2C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4017E46F" w14:textId="77777777" w:rsidR="006F2CB9" w:rsidRDefault="006F2CB9" w:rsidP="006F2CB9">
      <w:pPr>
        <w:rPr>
          <w:rFonts w:ascii="Times New Roman" w:hAnsi="Times New Roman" w:cs="Times New Roman"/>
          <w:sz w:val="24"/>
          <w:szCs w:val="24"/>
        </w:rPr>
      </w:pPr>
    </w:p>
    <w:p w14:paraId="6FA3575B" w14:textId="77777777" w:rsidR="006F2CB9" w:rsidRDefault="006F2CB9" w:rsidP="006F2CB9">
      <w:pPr>
        <w:rPr>
          <w:rFonts w:ascii="Times New Roman" w:hAnsi="Times New Roman" w:cs="Times New Roman"/>
          <w:sz w:val="24"/>
          <w:szCs w:val="24"/>
        </w:rPr>
      </w:pPr>
    </w:p>
    <w:p w14:paraId="685B2083" w14:textId="77777777" w:rsidR="006F2CB9" w:rsidRDefault="006F2CB9" w:rsidP="006F2C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Oct.1405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0AFB3582" w14:textId="77777777" w:rsidR="006F2CB9" w:rsidRDefault="006F2CB9" w:rsidP="006F2CB9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p.246)</w:t>
      </w:r>
    </w:p>
    <w:p w14:paraId="62406FA0" w14:textId="77777777" w:rsidR="006F2CB9" w:rsidRDefault="006F2CB9" w:rsidP="006F2C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 (ibid.)</w:t>
      </w:r>
    </w:p>
    <w:p w14:paraId="5D073E31" w14:textId="77777777" w:rsidR="006F2CB9" w:rsidRDefault="006F2CB9" w:rsidP="006F2CB9">
      <w:pPr>
        <w:rPr>
          <w:rFonts w:ascii="Times New Roman" w:hAnsi="Times New Roman" w:cs="Times New Roman"/>
          <w:sz w:val="24"/>
          <w:szCs w:val="24"/>
        </w:rPr>
      </w:pPr>
    </w:p>
    <w:p w14:paraId="79E9BB4F" w14:textId="77777777" w:rsidR="006F2CB9" w:rsidRDefault="006F2CB9" w:rsidP="006F2CB9">
      <w:pPr>
        <w:rPr>
          <w:rFonts w:ascii="Times New Roman" w:hAnsi="Times New Roman" w:cs="Times New Roman"/>
          <w:sz w:val="24"/>
          <w:szCs w:val="24"/>
        </w:rPr>
      </w:pPr>
    </w:p>
    <w:p w14:paraId="16C3B9EA" w14:textId="77777777" w:rsidR="006F2CB9" w:rsidRPr="004751BC" w:rsidRDefault="006F2CB9" w:rsidP="006F2C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December 2021</w:t>
      </w:r>
    </w:p>
    <w:p w14:paraId="0A856CF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33C25" w14:textId="77777777" w:rsidR="006F2CB9" w:rsidRDefault="006F2CB9" w:rsidP="009139A6">
      <w:r>
        <w:separator/>
      </w:r>
    </w:p>
  </w:endnote>
  <w:endnote w:type="continuationSeparator" w:id="0">
    <w:p w14:paraId="4A054CB9" w14:textId="77777777" w:rsidR="006F2CB9" w:rsidRDefault="006F2C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6CF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9CF3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8979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112CA" w14:textId="77777777" w:rsidR="006F2CB9" w:rsidRDefault="006F2CB9" w:rsidP="009139A6">
      <w:r>
        <w:separator/>
      </w:r>
    </w:p>
  </w:footnote>
  <w:footnote w:type="continuationSeparator" w:id="0">
    <w:p w14:paraId="6313FEB9" w14:textId="77777777" w:rsidR="006F2CB9" w:rsidRDefault="006F2C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8F78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E3EC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5C73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CB9"/>
    <w:rsid w:val="000666E0"/>
    <w:rsid w:val="002510B7"/>
    <w:rsid w:val="005C130B"/>
    <w:rsid w:val="006F2CB9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FC6A1"/>
  <w15:chartTrackingRefBased/>
  <w15:docId w15:val="{AA2A7F71-3BB3-4576-9379-2EA10C43F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CB9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2022-01-18T19:50:00Z</dcterms:created>
  <dcterms:modified xsi:type="dcterms:W3CDTF">2022-01-18T19:53:00Z</dcterms:modified>
</cp:coreProperties>
</file>