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C4E" w:rsidRDefault="00CF4C4E" w:rsidP="00CF4C4E">
      <w:pPr>
        <w:pStyle w:val="NoSpacing"/>
      </w:pPr>
      <w:r>
        <w:rPr>
          <w:u w:val="single"/>
        </w:rPr>
        <w:t>Richard TAILOR</w:t>
      </w:r>
      <w:r>
        <w:t xml:space="preserve">     (fl.1455)</w:t>
      </w:r>
    </w:p>
    <w:p w:rsidR="00CF4C4E" w:rsidRDefault="00CF4C4E" w:rsidP="00CF4C4E">
      <w:pPr>
        <w:pStyle w:val="NoSpacing"/>
      </w:pPr>
      <w:proofErr w:type="gramStart"/>
      <w:r>
        <w:t>of</w:t>
      </w:r>
      <w:proofErr w:type="gramEnd"/>
      <w:r>
        <w:t xml:space="preserve"> Gloucester.  Porter.</w:t>
      </w:r>
    </w:p>
    <w:p w:rsidR="00CF4C4E" w:rsidRDefault="00CF4C4E" w:rsidP="00CF4C4E">
      <w:pPr>
        <w:pStyle w:val="NoSpacing"/>
      </w:pPr>
    </w:p>
    <w:p w:rsidR="00CF4C4E" w:rsidRDefault="00CF4C4E" w:rsidP="00CF4C4E">
      <w:pPr>
        <w:pStyle w:val="NoSpacing"/>
      </w:pPr>
    </w:p>
    <w:p w:rsidR="00CF4C4E" w:rsidRDefault="00CF4C4E" w:rsidP="00CF4C4E">
      <w:pPr>
        <w:pStyle w:val="NoSpacing"/>
      </w:pPr>
      <w:r>
        <w:tab/>
        <w:t>1455</w:t>
      </w:r>
      <w:r>
        <w:tab/>
        <w:t>He rented a tenement in Southgate Street adjoining the town wall from</w:t>
      </w:r>
    </w:p>
    <w:p w:rsidR="00CF4C4E" w:rsidRDefault="00CF4C4E" w:rsidP="00CF4C4E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Stewards of Gloucester.   (Rental of Gloucester p.15)</w:t>
      </w:r>
    </w:p>
    <w:p w:rsidR="00CF4C4E" w:rsidRDefault="00CF4C4E" w:rsidP="00CF4C4E">
      <w:pPr>
        <w:pStyle w:val="NoSpacing"/>
      </w:pPr>
    </w:p>
    <w:p w:rsidR="00CF4C4E" w:rsidRDefault="00CF4C4E" w:rsidP="00CF4C4E">
      <w:pPr>
        <w:pStyle w:val="NoSpacing"/>
      </w:pPr>
    </w:p>
    <w:p w:rsidR="00CF4C4E" w:rsidRDefault="00CF4C4E" w:rsidP="00CF4C4E">
      <w:pPr>
        <w:pStyle w:val="NoSpacing"/>
      </w:pPr>
    </w:p>
    <w:p w:rsidR="00CF4C4E" w:rsidRDefault="00CF4C4E" w:rsidP="00CF4C4E">
      <w:pPr>
        <w:pStyle w:val="NoSpacing"/>
      </w:pPr>
      <w:r>
        <w:t>29 March 2011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C4E" w:rsidRDefault="00CF4C4E" w:rsidP="00920DE3">
      <w:pPr>
        <w:spacing w:after="0" w:line="240" w:lineRule="auto"/>
      </w:pPr>
      <w:r>
        <w:separator/>
      </w:r>
    </w:p>
  </w:endnote>
  <w:endnote w:type="continuationSeparator" w:id="0">
    <w:p w:rsidR="00CF4C4E" w:rsidRDefault="00CF4C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C4E" w:rsidRDefault="00CF4C4E" w:rsidP="00920DE3">
      <w:pPr>
        <w:spacing w:after="0" w:line="240" w:lineRule="auto"/>
      </w:pPr>
      <w:r>
        <w:separator/>
      </w:r>
    </w:p>
  </w:footnote>
  <w:footnote w:type="continuationSeparator" w:id="0">
    <w:p w:rsidR="00CF4C4E" w:rsidRDefault="00CF4C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C4E"/>
    <w:rsid w:val="00120749"/>
    <w:rsid w:val="00624CAE"/>
    <w:rsid w:val="00920DE3"/>
    <w:rsid w:val="00C009D8"/>
    <w:rsid w:val="00CF4C4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2014-05-11T20:59:00Z</dcterms:created>
  <dcterms:modified xsi:type="dcterms:W3CDTF">2014-05-11T21:00:00Z</dcterms:modified>
</cp:coreProperties>
</file>