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BC33E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E6E29BF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Dartford, Kent. Parish clerk.</w:t>
      </w:r>
    </w:p>
    <w:p w14:paraId="0344408F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D5BF4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6D8DB7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17E26971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3F3E439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87462F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9C4CFE" w14:textId="77777777" w:rsidR="00365432" w:rsidRDefault="00365432" w:rsidP="00365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7C44CE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CE177" w14:textId="77777777" w:rsidR="00365432" w:rsidRDefault="00365432" w:rsidP="009139A6">
      <w:r>
        <w:separator/>
      </w:r>
    </w:p>
  </w:endnote>
  <w:endnote w:type="continuationSeparator" w:id="0">
    <w:p w14:paraId="5961D7F3" w14:textId="77777777" w:rsidR="00365432" w:rsidRDefault="003654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877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300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C9A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9291" w14:textId="77777777" w:rsidR="00365432" w:rsidRDefault="00365432" w:rsidP="009139A6">
      <w:r>
        <w:separator/>
      </w:r>
    </w:p>
  </w:footnote>
  <w:footnote w:type="continuationSeparator" w:id="0">
    <w:p w14:paraId="466CABE6" w14:textId="77777777" w:rsidR="00365432" w:rsidRDefault="003654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60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94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92E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2"/>
    <w:rsid w:val="000666E0"/>
    <w:rsid w:val="002510B7"/>
    <w:rsid w:val="0036543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9D805"/>
  <w15:chartTrackingRefBased/>
  <w15:docId w15:val="{C3D58D44-D572-44F5-9BD8-84EDF1A4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654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2022-01-13T13:55:00Z</dcterms:created>
  <dcterms:modified xsi:type="dcterms:W3CDTF">2022-01-13T13:55:00Z</dcterms:modified>
</cp:coreProperties>
</file>