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05CEB" w14:textId="77777777" w:rsidR="00D655C3" w:rsidRDefault="00D655C3" w:rsidP="00D655C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TAILOUR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454976EB" w14:textId="77777777" w:rsidR="00D655C3" w:rsidRDefault="00D655C3" w:rsidP="00D655C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2E63DD27" w14:textId="77777777" w:rsidR="00D655C3" w:rsidRDefault="00D655C3" w:rsidP="00D655C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827FB75" w14:textId="77777777" w:rsidR="00D655C3" w:rsidRDefault="00D655C3" w:rsidP="00D655C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0E68C9F" w14:textId="77777777" w:rsidR="00D655C3" w:rsidRDefault="00D655C3" w:rsidP="00D655C3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67AD96C9" w14:textId="77777777" w:rsidR="00D655C3" w:rsidRPr="00065994" w:rsidRDefault="00D655C3" w:rsidP="00D655C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097E93DC" w14:textId="77777777" w:rsidR="00D655C3" w:rsidRPr="00065994" w:rsidRDefault="00D655C3" w:rsidP="00D655C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57FB158B" w14:textId="77777777" w:rsidR="00D655C3" w:rsidRDefault="00D655C3" w:rsidP="00D655C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56765F4B" w14:textId="77777777" w:rsidR="00D655C3" w:rsidRDefault="00D655C3" w:rsidP="00D655C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632AC5F" w14:textId="77777777" w:rsidR="00D655C3" w:rsidRDefault="00D655C3" w:rsidP="00D655C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10B701C" w14:textId="77777777" w:rsidR="00D655C3" w:rsidRDefault="00D655C3" w:rsidP="00D655C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September 2023</w:t>
      </w:r>
    </w:p>
    <w:p w14:paraId="248F36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121AE" w14:textId="77777777" w:rsidR="00D655C3" w:rsidRDefault="00D655C3" w:rsidP="009139A6">
      <w:r>
        <w:separator/>
      </w:r>
    </w:p>
  </w:endnote>
  <w:endnote w:type="continuationSeparator" w:id="0">
    <w:p w14:paraId="30AA49F6" w14:textId="77777777" w:rsidR="00D655C3" w:rsidRDefault="00D655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281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E686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A5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7C845" w14:textId="77777777" w:rsidR="00D655C3" w:rsidRDefault="00D655C3" w:rsidP="009139A6">
      <w:r>
        <w:separator/>
      </w:r>
    </w:p>
  </w:footnote>
  <w:footnote w:type="continuationSeparator" w:id="0">
    <w:p w14:paraId="2255FF5C" w14:textId="77777777" w:rsidR="00D655C3" w:rsidRDefault="00D655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1CE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34F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1CE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5C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655C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3ECF5"/>
  <w15:chartTrackingRefBased/>
  <w15:docId w15:val="{A89386E9-25F7-49B5-AE9E-D73788390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2023-09-22T10:11:00Z</dcterms:created>
  <dcterms:modified xsi:type="dcterms:W3CDTF">2023-09-22T10:12:00Z</dcterms:modified>
</cp:coreProperties>
</file>