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184A7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Henry TAILOR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C2ACA51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Witney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Yeoman.</w:t>
      </w:r>
    </w:p>
    <w:p w14:paraId="40A06DF3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5A6EC1A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FBC7FB4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Francis Lovell, Lord Lovell(q.v.), brought a plaint of trespass and fishing</w:t>
      </w:r>
    </w:p>
    <w:p w14:paraId="0D7C0991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 and 5 others.</w:t>
      </w:r>
    </w:p>
    <w:p w14:paraId="6A87A5BD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EE27FD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B80F710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931F38" w14:textId="77777777" w:rsidR="00743093" w:rsidRDefault="00743093" w:rsidP="0074309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1ECD92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EC6B5" w14:textId="77777777" w:rsidR="00743093" w:rsidRDefault="00743093" w:rsidP="009139A6">
      <w:r>
        <w:separator/>
      </w:r>
    </w:p>
  </w:endnote>
  <w:endnote w:type="continuationSeparator" w:id="0">
    <w:p w14:paraId="5C5F745F" w14:textId="77777777" w:rsidR="00743093" w:rsidRDefault="007430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23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82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B2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910EE" w14:textId="77777777" w:rsidR="00743093" w:rsidRDefault="00743093" w:rsidP="009139A6">
      <w:r>
        <w:separator/>
      </w:r>
    </w:p>
  </w:footnote>
  <w:footnote w:type="continuationSeparator" w:id="0">
    <w:p w14:paraId="0B418CC4" w14:textId="77777777" w:rsidR="00743093" w:rsidRDefault="007430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19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59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32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93"/>
    <w:rsid w:val="000666E0"/>
    <w:rsid w:val="002510B7"/>
    <w:rsid w:val="005C130B"/>
    <w:rsid w:val="0074309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E3076"/>
  <w15:chartTrackingRefBased/>
  <w15:docId w15:val="{BE7CEEC0-0975-4115-82D0-0209516F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30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2021-11-18T14:53:00Z</dcterms:created>
  <dcterms:modified xsi:type="dcterms:W3CDTF">2021-11-18T14:54:00Z</dcterms:modified>
</cp:coreProperties>
</file>