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0BC8E" w14:textId="77777777" w:rsidR="00ED43EF" w:rsidRDefault="00D73318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TAILLYOUR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D43E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D43EF">
        <w:rPr>
          <w:rFonts w:ascii="Times New Roman" w:hAnsi="Times New Roman" w:cs="Times New Roman"/>
          <w:sz w:val="24"/>
          <w:szCs w:val="24"/>
        </w:rPr>
        <w:t>fl.1484)</w:t>
      </w:r>
    </w:p>
    <w:p w14:paraId="1D5E93A4" w14:textId="35D749C4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Kirklees</w:t>
      </w:r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5052BE63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5EC491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A7B807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Dominicans in York by</w:t>
      </w:r>
    </w:p>
    <w:p w14:paraId="6C4BDE13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359370B8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74581962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2BCEF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7123D" w14:textId="77777777" w:rsidR="00ED43EF" w:rsidRDefault="00ED43EF" w:rsidP="00ED43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2021</w:t>
      </w:r>
    </w:p>
    <w:p w14:paraId="531ADAE1" w14:textId="397379EA" w:rsidR="00BA00AB" w:rsidRPr="00D7331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733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EB326" w14:textId="77777777" w:rsidR="00D73318" w:rsidRDefault="00D73318" w:rsidP="009139A6">
      <w:r>
        <w:separator/>
      </w:r>
    </w:p>
  </w:endnote>
  <w:endnote w:type="continuationSeparator" w:id="0">
    <w:p w14:paraId="38665E9C" w14:textId="77777777" w:rsidR="00D73318" w:rsidRDefault="00D733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AFF52" w14:textId="77777777" w:rsidR="00D73318" w:rsidRDefault="00D73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1B48A" w14:textId="77777777" w:rsidR="00D73318" w:rsidRPr="009139A6" w:rsidRDefault="00D73318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53AF3" w14:textId="77777777" w:rsidR="00D73318" w:rsidRDefault="00D73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C214" w14:textId="77777777" w:rsidR="00D73318" w:rsidRDefault="00D73318" w:rsidP="009139A6">
      <w:r>
        <w:separator/>
      </w:r>
    </w:p>
  </w:footnote>
  <w:footnote w:type="continuationSeparator" w:id="0">
    <w:p w14:paraId="3AA11A44" w14:textId="77777777" w:rsidR="00D73318" w:rsidRDefault="00D733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7B08B" w14:textId="77777777" w:rsidR="00D73318" w:rsidRDefault="00D733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90A6B" w14:textId="77777777" w:rsidR="00D73318" w:rsidRDefault="00D733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02A1" w14:textId="77777777" w:rsidR="00D73318" w:rsidRDefault="00D733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18"/>
    <w:rsid w:val="000666E0"/>
    <w:rsid w:val="002510B7"/>
    <w:rsid w:val="005C130B"/>
    <w:rsid w:val="00826F5C"/>
    <w:rsid w:val="009139A6"/>
    <w:rsid w:val="009448BB"/>
    <w:rsid w:val="00A3176C"/>
    <w:rsid w:val="00BA00AB"/>
    <w:rsid w:val="00D73318"/>
    <w:rsid w:val="00EB3209"/>
    <w:rsid w:val="00ED43E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453EB"/>
  <w15:chartTrackingRefBased/>
  <w15:docId w15:val="{049E3740-1137-4648-86A3-88516AB8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86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2021-04-05T16:40:00Z</dcterms:created>
  <dcterms:modified xsi:type="dcterms:W3CDTF">2021-04-05T18:06:00Z</dcterms:modified>
</cp:coreProperties>
</file>