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TAILLUR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Leatherhead,</w:t>
      </w:r>
    </w:p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Surrey, into the lands of the late Edith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Croyser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21-81)</w:t>
      </w:r>
    </w:p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B4EC1" w:rsidRDefault="009B4EC1" w:rsidP="009B4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DD5B8A" w:rsidRPr="009B4E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EC1" w:rsidRDefault="009B4EC1" w:rsidP="00564E3C">
      <w:pPr>
        <w:spacing w:after="0" w:line="240" w:lineRule="auto"/>
      </w:pPr>
      <w:r>
        <w:separator/>
      </w:r>
    </w:p>
  </w:endnote>
  <w:endnote w:type="continuationSeparator" w:id="0">
    <w:p w:rsidR="009B4EC1" w:rsidRDefault="009B4EC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B4EC1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EC1" w:rsidRDefault="009B4EC1" w:rsidP="00564E3C">
      <w:pPr>
        <w:spacing w:after="0" w:line="240" w:lineRule="auto"/>
      </w:pPr>
      <w:r>
        <w:separator/>
      </w:r>
    </w:p>
  </w:footnote>
  <w:footnote w:type="continuationSeparator" w:id="0">
    <w:p w:rsidR="009B4EC1" w:rsidRDefault="009B4EC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C1"/>
    <w:rsid w:val="00372DC6"/>
    <w:rsid w:val="00564E3C"/>
    <w:rsid w:val="0064591D"/>
    <w:rsid w:val="009B4EC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BC5F1"/>
  <w15:chartTrackingRefBased/>
  <w15:docId w15:val="{DDEA4382-8AA4-4CB4-BE5A-B853E442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B4E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2015-10-31T22:20:00Z</dcterms:created>
  <dcterms:modified xsi:type="dcterms:W3CDTF">2015-10-31T22:21:00Z</dcterms:modified>
</cp:coreProperties>
</file>