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5FA09" w14:textId="77777777" w:rsidR="00721173" w:rsidRDefault="00721173" w:rsidP="0072117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TAILLOUR</w:t>
      </w:r>
      <w:r>
        <w:rPr>
          <w:rFonts w:cs="Times New Roman"/>
          <w:szCs w:val="24"/>
        </w:rPr>
        <w:t xml:space="preserve">      (fl.1463)</w:t>
      </w:r>
    </w:p>
    <w:p w14:paraId="69163296" w14:textId="5E177D0B" w:rsidR="00721173" w:rsidRDefault="00721173" w:rsidP="0072117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Kinardby, Lincolnshire. </w:t>
      </w:r>
      <w:r w:rsidR="003F4362">
        <w:rPr>
          <w:rFonts w:cs="Times New Roman"/>
          <w:szCs w:val="24"/>
        </w:rPr>
        <w:t>Tailor.</w:t>
      </w:r>
    </w:p>
    <w:p w14:paraId="139FA67F" w14:textId="77777777" w:rsidR="00721173" w:rsidRDefault="00721173" w:rsidP="00721173">
      <w:pPr>
        <w:pStyle w:val="NoSpacing"/>
        <w:jc w:val="both"/>
        <w:rPr>
          <w:rFonts w:cs="Times New Roman"/>
          <w:szCs w:val="24"/>
        </w:rPr>
      </w:pPr>
    </w:p>
    <w:p w14:paraId="6EC30F3B" w14:textId="77777777" w:rsidR="00721173" w:rsidRDefault="00721173" w:rsidP="0072117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indicted him and 11 others for felony and trespass.</w:t>
      </w:r>
    </w:p>
    <w:p w14:paraId="4C2C3402" w14:textId="77777777" w:rsidR="00721173" w:rsidRDefault="00721173" w:rsidP="0072117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56D40804" w14:textId="77777777" w:rsidR="00721173" w:rsidRDefault="00721173" w:rsidP="00721173">
      <w:pPr>
        <w:pStyle w:val="NoSpacing"/>
        <w:jc w:val="both"/>
        <w:rPr>
          <w:rFonts w:cs="Times New Roman"/>
          <w:szCs w:val="24"/>
        </w:rPr>
      </w:pPr>
    </w:p>
    <w:p w14:paraId="1F4472BF" w14:textId="77777777" w:rsidR="00721173" w:rsidRDefault="00721173" w:rsidP="00721173">
      <w:pPr>
        <w:pStyle w:val="NoSpacing"/>
        <w:jc w:val="both"/>
        <w:rPr>
          <w:rFonts w:cs="Times New Roman"/>
          <w:szCs w:val="24"/>
        </w:rPr>
      </w:pPr>
    </w:p>
    <w:p w14:paraId="1FF2D571" w14:textId="77777777" w:rsidR="00721173" w:rsidRDefault="00721173" w:rsidP="0072117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 October 2025</w:t>
      </w:r>
    </w:p>
    <w:p w14:paraId="488D916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A8803" w14:textId="77777777" w:rsidR="00721173" w:rsidRDefault="00721173" w:rsidP="00086E2C">
      <w:pPr>
        <w:spacing w:after="0" w:line="240" w:lineRule="auto"/>
      </w:pPr>
      <w:r>
        <w:separator/>
      </w:r>
    </w:p>
  </w:endnote>
  <w:endnote w:type="continuationSeparator" w:id="0">
    <w:p w14:paraId="5A589681" w14:textId="77777777" w:rsidR="00721173" w:rsidRDefault="0072117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CA7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F7BF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62D5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32983" w14:textId="77777777" w:rsidR="00721173" w:rsidRDefault="00721173" w:rsidP="00086E2C">
      <w:pPr>
        <w:spacing w:after="0" w:line="240" w:lineRule="auto"/>
      </w:pPr>
      <w:r>
        <w:separator/>
      </w:r>
    </w:p>
  </w:footnote>
  <w:footnote w:type="continuationSeparator" w:id="0">
    <w:p w14:paraId="6C92235C" w14:textId="77777777" w:rsidR="00721173" w:rsidRDefault="0072117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812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068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63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73"/>
    <w:rsid w:val="00086E2C"/>
    <w:rsid w:val="000A2E7A"/>
    <w:rsid w:val="0020051B"/>
    <w:rsid w:val="002244B7"/>
    <w:rsid w:val="00314D94"/>
    <w:rsid w:val="003F4362"/>
    <w:rsid w:val="00617568"/>
    <w:rsid w:val="006E68FA"/>
    <w:rsid w:val="0072117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9F105"/>
  <w15:chartTrackingRefBased/>
  <w15:docId w15:val="{545BC259-38DE-43BA-B1C4-F92FF0B6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2117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2117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219</Characters>
  <Application>Microsoft Office Word</Application>
  <DocSecurity>0</DocSecurity>
  <Lines>11</Lines>
  <Paragraphs>7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2025-10-27T07:29:00Z</dcterms:created>
  <dcterms:modified xsi:type="dcterms:W3CDTF">2025-10-27T07:30:00Z</dcterms:modified>
</cp:coreProperties>
</file>