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31F26" w14:textId="77777777" w:rsidR="00E20572" w:rsidRDefault="00E20572" w:rsidP="00E20572">
      <w:pPr>
        <w:pStyle w:val="NoSpacing"/>
      </w:pPr>
      <w:r>
        <w:rPr>
          <w:u w:val="single"/>
        </w:rPr>
        <w:t>William TAILLOUR</w:t>
      </w:r>
      <w:r>
        <w:t xml:space="preserve">       (fl.1483)</w:t>
      </w:r>
    </w:p>
    <w:p w14:paraId="039EA07E" w14:textId="77777777" w:rsidR="00E20572" w:rsidRDefault="00E20572" w:rsidP="00E20572">
      <w:pPr>
        <w:pStyle w:val="NoSpacing"/>
      </w:pPr>
      <w:r>
        <w:t>of Wyevale, Worcestershire. Husbandman.</w:t>
      </w:r>
    </w:p>
    <w:p w14:paraId="777FB146" w14:textId="77777777" w:rsidR="00E20572" w:rsidRDefault="00E20572" w:rsidP="00E20572">
      <w:pPr>
        <w:pStyle w:val="NoSpacing"/>
      </w:pPr>
    </w:p>
    <w:p w14:paraId="78C0D0C6" w14:textId="77777777" w:rsidR="00E20572" w:rsidRDefault="00E20572" w:rsidP="00E20572">
      <w:pPr>
        <w:pStyle w:val="NoSpacing"/>
      </w:pPr>
    </w:p>
    <w:p w14:paraId="18162FFF" w14:textId="77777777" w:rsidR="00E20572" w:rsidRDefault="00E20572" w:rsidP="00E20572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Deyster</w:t>
      </w:r>
      <w:proofErr w:type="spellEnd"/>
      <w:r>
        <w:t>(q.v.) brought a plaint of trespass and assault against him.</w:t>
      </w:r>
    </w:p>
    <w:p w14:paraId="263C0B0D" w14:textId="77777777" w:rsidR="00E20572" w:rsidRDefault="00E20572" w:rsidP="00E20572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880BB26" w14:textId="77777777" w:rsidR="00E20572" w:rsidRDefault="00E20572" w:rsidP="00E20572">
      <w:pPr>
        <w:pStyle w:val="NoSpacing"/>
      </w:pPr>
    </w:p>
    <w:p w14:paraId="2D98A14F" w14:textId="77777777" w:rsidR="00E20572" w:rsidRDefault="00E20572" w:rsidP="00E20572">
      <w:pPr>
        <w:pStyle w:val="NoSpacing"/>
      </w:pPr>
    </w:p>
    <w:p w14:paraId="53711AE1" w14:textId="77777777" w:rsidR="00E20572" w:rsidRDefault="00E20572" w:rsidP="00E20572">
      <w:pPr>
        <w:pStyle w:val="NoSpacing"/>
      </w:pPr>
      <w:r>
        <w:t>23 December 2019</w:t>
      </w:r>
    </w:p>
    <w:p w14:paraId="1E9FD1DB" w14:textId="77777777" w:rsidR="006B2F86" w:rsidRPr="00E71FC3" w:rsidRDefault="00E205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0AE73" w14:textId="77777777" w:rsidR="00E20572" w:rsidRDefault="00E20572" w:rsidP="00E71FC3">
      <w:pPr>
        <w:spacing w:after="0" w:line="240" w:lineRule="auto"/>
      </w:pPr>
      <w:r>
        <w:separator/>
      </w:r>
    </w:p>
  </w:endnote>
  <w:endnote w:type="continuationSeparator" w:id="0">
    <w:p w14:paraId="19A5E88C" w14:textId="77777777" w:rsidR="00E20572" w:rsidRDefault="00E205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BC5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27E78" w14:textId="77777777" w:rsidR="00E20572" w:rsidRDefault="00E20572" w:rsidP="00E71FC3">
      <w:pPr>
        <w:spacing w:after="0" w:line="240" w:lineRule="auto"/>
      </w:pPr>
      <w:r>
        <w:separator/>
      </w:r>
    </w:p>
  </w:footnote>
  <w:footnote w:type="continuationSeparator" w:id="0">
    <w:p w14:paraId="6F9064CA" w14:textId="77777777" w:rsidR="00E20572" w:rsidRDefault="00E205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72"/>
    <w:rsid w:val="001A7C09"/>
    <w:rsid w:val="00577BD5"/>
    <w:rsid w:val="00656CBA"/>
    <w:rsid w:val="006A1F77"/>
    <w:rsid w:val="00733BE7"/>
    <w:rsid w:val="00AB52E8"/>
    <w:rsid w:val="00B16D3F"/>
    <w:rsid w:val="00BB41AC"/>
    <w:rsid w:val="00E205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6C99"/>
  <w15:chartTrackingRefBased/>
  <w15:docId w15:val="{6FE3AD1C-977A-44B2-8551-29D160B6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20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2020-01-25T19:55:00Z</dcterms:created>
  <dcterms:modified xsi:type="dcterms:W3CDTF">2020-01-25T19:55:00Z</dcterms:modified>
</cp:coreProperties>
</file>