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97E43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79DBA4A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Winterton.</w:t>
      </w:r>
    </w:p>
    <w:p w14:paraId="69007C93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80F7C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36DA17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2559A097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A727A9F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Lindesey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the city of Lincoln, the taxes of a fifteenth and a tenth.</w:t>
      </w:r>
    </w:p>
    <w:p w14:paraId="14D727B1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1D1A6395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AFA09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6F9DE" w14:textId="77777777" w:rsidR="0071705E" w:rsidRDefault="0071705E" w:rsidP="00717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016BC9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699F8" w14:textId="77777777" w:rsidR="0071705E" w:rsidRDefault="0071705E" w:rsidP="009139A6">
      <w:r>
        <w:separator/>
      </w:r>
    </w:p>
  </w:endnote>
  <w:endnote w:type="continuationSeparator" w:id="0">
    <w:p w14:paraId="5BCCED10" w14:textId="77777777" w:rsidR="0071705E" w:rsidRDefault="007170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49F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48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53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3B6FB" w14:textId="77777777" w:rsidR="0071705E" w:rsidRDefault="0071705E" w:rsidP="009139A6">
      <w:r>
        <w:separator/>
      </w:r>
    </w:p>
  </w:footnote>
  <w:footnote w:type="continuationSeparator" w:id="0">
    <w:p w14:paraId="0EA3E759" w14:textId="77777777" w:rsidR="0071705E" w:rsidRDefault="007170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50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2E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D94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5E"/>
    <w:rsid w:val="000666E0"/>
    <w:rsid w:val="002510B7"/>
    <w:rsid w:val="005C130B"/>
    <w:rsid w:val="0071705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89BD"/>
  <w15:chartTrackingRefBased/>
  <w15:docId w15:val="{C4DADA42-2321-4672-90B6-8FCD2F6E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2021-11-07T08:43:00Z</dcterms:created>
  <dcterms:modified xsi:type="dcterms:W3CDTF">2021-11-07T08:44:00Z</dcterms:modified>
</cp:coreProperties>
</file>